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BB63" w14:textId="430CE0C5" w:rsidR="00A42470" w:rsidRDefault="005B5710">
      <w:pPr>
        <w:widowControl/>
        <w:jc w:val="left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608FF" wp14:editId="409DE8D9">
                <wp:simplePos x="0" y="0"/>
                <wp:positionH relativeFrom="column">
                  <wp:posOffset>2334244</wp:posOffset>
                </wp:positionH>
                <wp:positionV relativeFrom="paragraph">
                  <wp:posOffset>-238575</wp:posOffset>
                </wp:positionV>
                <wp:extent cx="6359525" cy="62293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0A32B" w14:textId="497ADB5B" w:rsidR="00A42470" w:rsidRDefault="005B5710">
                            <w:pPr>
                              <w:jc w:val="left"/>
                              <w:rPr>
                                <w:rFonts w:asciiTheme="minorEastAsia" w:hAnsiTheme="minorEastAsia" w:cstheme="minorEastAsia"/>
                                <w:b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b/>
                                <w:sz w:val="72"/>
                                <w:szCs w:val="72"/>
                              </w:rPr>
                              <w:t>胡琛亮</w:t>
                            </w:r>
                            <w:r w:rsidR="00000000">
                              <w:rPr>
                                <w:rFonts w:asciiTheme="minorEastAsia" w:hAnsiTheme="minorEastAsia" w:cstheme="minorEastAsia"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b/>
                                <w:sz w:val="52"/>
                                <w:szCs w:val="52"/>
                              </w:rPr>
                              <w:t>内分泌代谢</w:t>
                            </w:r>
                          </w:p>
                          <w:p w14:paraId="4D1072F3" w14:textId="77777777" w:rsidR="00A42470" w:rsidRDefault="00A42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A608FF" id="_x0000_t202" coordsize="21600,21600" o:spt="202" path="m,l,21600r21600,l21600,xe">
                <v:stroke joinstyle="miter"/>
                <v:path gradientshapeok="t" o:connecttype="rect"/>
              </v:shapetype>
              <v:shape id="文本框 48" o:spid="_x0000_s1026" type="#_x0000_t202" style="position:absolute;margin-left:183.8pt;margin-top:-18.8pt;width:500.75pt;height:4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" filled="f" stroked="f" strokeweight=".5pt">
                <v:textbox>
                  <w:txbxContent>
                    <w:p w14:paraId="46D0A32B" w14:textId="497ADB5B" w:rsidR="00A42470" w:rsidRDefault="005B5710">
                      <w:pPr>
                        <w:jc w:val="left"/>
                        <w:rPr>
                          <w:rFonts w:asciiTheme="minorEastAsia" w:hAnsiTheme="minorEastAsia" w:cstheme="minorEastAsia"/>
                          <w:b/>
                          <w:sz w:val="90"/>
                          <w:szCs w:val="90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b/>
                          <w:sz w:val="72"/>
                          <w:szCs w:val="72"/>
                        </w:rPr>
                        <w:t>胡琛亮</w:t>
                      </w:r>
                      <w:r w:rsidR="00000000">
                        <w:rPr>
                          <w:rFonts w:asciiTheme="minorEastAsia" w:hAnsiTheme="minorEastAsia" w:cstheme="minorEastAsia"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  <w:r>
                        <w:rPr>
                          <w:rFonts w:asciiTheme="minorEastAsia" w:hAnsiTheme="minorEastAsia" w:cstheme="minorEastAsia" w:hint="eastAsia"/>
                          <w:b/>
                          <w:sz w:val="52"/>
                          <w:szCs w:val="52"/>
                        </w:rPr>
                        <w:t>内分泌代谢</w:t>
                      </w:r>
                    </w:p>
                    <w:p w14:paraId="4D1072F3" w14:textId="77777777" w:rsidR="00A42470" w:rsidRDefault="00A424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4B04F" wp14:editId="44CFCEDB">
                <wp:simplePos x="0" y="0"/>
                <wp:positionH relativeFrom="column">
                  <wp:posOffset>2434048</wp:posOffset>
                </wp:positionH>
                <wp:positionV relativeFrom="paragraph">
                  <wp:posOffset>-811716</wp:posOffset>
                </wp:positionV>
                <wp:extent cx="542925" cy="542925"/>
                <wp:effectExtent l="190500" t="190500" r="196215" b="19621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25000"/>
                          </a:srgbClr>
                        </a:solidFill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3C80C" id="椭圆 10" o:spid="_x0000_s1026" style="position:absolute;left:0;text-align:left;margin-left:191.65pt;margin-top:-63.9pt;width:42.7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" fillcolor="#0070c0" strokecolor="#e2efd9 [665]" strokeweight="30pt">
                <v:fill opacity="16448f"/>
                <v:stroke joinstyle="miter"/>
              </v:oval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8089D" wp14:editId="1A9F13AD">
                <wp:simplePos x="0" y="0"/>
                <wp:positionH relativeFrom="column">
                  <wp:posOffset>1032510</wp:posOffset>
                </wp:positionH>
                <wp:positionV relativeFrom="paragraph">
                  <wp:posOffset>-1083945</wp:posOffset>
                </wp:positionV>
                <wp:extent cx="1181100" cy="1181100"/>
                <wp:effectExtent l="63500" t="63500" r="66040" b="6604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81.3pt;margin-top:-85.35pt;height:93pt;width:93pt;z-index:251663360;v-text-anchor:middle;mso-width-relative:page;mso-height-relative:page;" filled="f" stroked="t" coordsize="21600,21600" o:gfxdata="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JTq8NsAAAALAQAADwAAAAAAAAABACAAAAAiAAAA&#10;ZHJzL2Rvd25yZXYueG1sUEsBAhQAFAAAAAgAh07iQPsiU7p2AgAA8QQAAA4AAAAAAAAAAQAgAAAA&#10;KgEAAGRycy9lMm9Eb2MueG1sUEsFBgAAAAAGAAYAWQEAABIGAAAAAA==&#10;">
                <v:fill on="f" focussize="0,0"/>
                <v:stroke weight="10pt" color="#70AD47 [3209]" opacity="16384f" miterlimit="8" joinstyle="miter"/>
                <v:imagedata o:title=""/>
                <o:lock v:ext="edit" aspectratio="f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2A6DE" wp14:editId="5D97AB91">
                <wp:simplePos x="0" y="0"/>
                <wp:positionH relativeFrom="column">
                  <wp:posOffset>-721995</wp:posOffset>
                </wp:positionH>
                <wp:positionV relativeFrom="paragraph">
                  <wp:posOffset>-251460</wp:posOffset>
                </wp:positionV>
                <wp:extent cx="3343275" cy="3343275"/>
                <wp:effectExtent l="190500" t="190500" r="200025" b="2000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343275"/>
                        </a:xfrm>
                        <a:prstGeom prst="ellipse">
                          <a:avLst/>
                        </a:prstGeom>
                        <a:noFill/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03D698" id="椭圆 2" o:spid="_x0000_s1026" style="position:absolute;left:0;text-align:left;margin-left:-56.85pt;margin-top:-19.8pt;width:263.25pt;height:26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" filled="f" strokecolor="#e2efd9 [665]" strokeweight="30pt">
                <v:stroke joinstyle="miter"/>
              </v:oval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D8B0F" wp14:editId="244C7EBD">
                <wp:simplePos x="0" y="0"/>
                <wp:positionH relativeFrom="column">
                  <wp:posOffset>-1381125</wp:posOffset>
                </wp:positionH>
                <wp:positionV relativeFrom="paragraph">
                  <wp:posOffset>-1514475</wp:posOffset>
                </wp:positionV>
                <wp:extent cx="1181100" cy="1181100"/>
                <wp:effectExtent l="63500" t="63500" r="66040" b="6604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-108.75pt;margin-top:-119.25pt;height:93pt;width:93pt;z-index:251662336;v-text-anchor:middle;mso-width-relative:page;mso-height-relative:page;" filled="f" stroked="t" coordsize="21600,21600" o:gfxdata="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Y8tBNgAAAANAQAADwAAAAAAAAAB&#10;ACAAAAAiAAAAZHJzL2Rvd25yZXYueG1sUEsBAhQAFAAAAAgAh07iQOWXtlCCAgAACQUAAA4AAAAA&#10;AAAAAQAgAAAAJwEAAGRycy9lMm9Eb2MueG1sUEsFBgAAAAAGAAYAWQEAABsGAAAAAA==&#10;">
                <v:fill on="f" focussize="0,0"/>
                <v:stroke weight="10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EC18E52" w14:textId="77777777" w:rsidR="00A42470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6ECA8" wp14:editId="0FD1B443">
                <wp:simplePos x="0" y="0"/>
                <wp:positionH relativeFrom="leftMargin">
                  <wp:align>right</wp:align>
                </wp:positionH>
                <wp:positionV relativeFrom="paragraph">
                  <wp:posOffset>401955</wp:posOffset>
                </wp:positionV>
                <wp:extent cx="3143250" cy="3143250"/>
                <wp:effectExtent l="127000" t="127000" r="128270" b="12827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14325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accent6">
                              <a:lumMod val="60000"/>
                              <a:lumOff val="40000"/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-167.6pt;margin-top:119.25pt;height:247.5pt;width:247.5pt;mso-position-horizontal-relative:page;mso-position-vertical-relative:page;z-index:251660288;v-text-anchor:middle;mso-width-relative:page;mso-height-relative:page;" filled="f" stroked="t" coordsize="21600,21600" o:gfxdata="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sMOT1QAAAAcBAAAPAAAA&#10;AAAAAAEAIAAAACIAAABkcnMvZG93bnJldi54bWxQSwECFAAUAAAACACHTuJA6W8v+4oCAAAfBQAA&#10;DgAAAAAAAAABACAAAAAkAQAAZHJzL2Uyb0RvYy54bWxQSwUGAAAAAAYABgBZAQAAIAYAAAAA&#10;">
                <v:fill on="f" focussize="0,0"/>
                <v:stroke weight="20pt" color="#A9D18E [1945]" opacity="19660f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27DB2F5" w14:textId="77777777" w:rsidR="00A42470" w:rsidRDefault="00A42470"/>
    <w:p w14:paraId="3B4752AC" w14:textId="20569FC6" w:rsidR="00A42470" w:rsidRDefault="0083526D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D2FE6" wp14:editId="65B15F9F">
                <wp:simplePos x="0" y="0"/>
                <wp:positionH relativeFrom="column">
                  <wp:posOffset>2878873</wp:posOffset>
                </wp:positionH>
                <wp:positionV relativeFrom="paragraph">
                  <wp:posOffset>156489</wp:posOffset>
                </wp:positionV>
                <wp:extent cx="3404235" cy="1598341"/>
                <wp:effectExtent l="0" t="0" r="5715" b="190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235" cy="1598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67A29" w14:textId="4ED95229" w:rsidR="00A42470" w:rsidRDefault="00000000"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出生年月</w:t>
                            </w:r>
                            <w:r w:rsidR="005B57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5B5710">
                              <w:rPr>
                                <w:sz w:val="24"/>
                                <w:szCs w:val="24"/>
                              </w:rPr>
                              <w:t>976</w:t>
                            </w:r>
                            <w:r w:rsidR="005B57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5B57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5B5710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5B57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14:paraId="21F91DEF" w14:textId="0231D001" w:rsidR="00A42470" w:rsidRDefault="0000000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专业类别：专业学位</w:t>
                            </w:r>
                          </w:p>
                          <w:p w14:paraId="6CFE25A7" w14:textId="48D781F1" w:rsidR="00A42470" w:rsidRDefault="0000000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研究方向：</w:t>
                            </w:r>
                            <w:r w:rsidR="005B57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糖尿病临床研究</w:t>
                            </w:r>
                          </w:p>
                          <w:p w14:paraId="6CF7561D" w14:textId="77777777" w:rsidR="00A42470" w:rsidRDefault="00A4247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AF820E" w14:textId="1832D0F4" w:rsidR="00A42470" w:rsidRDefault="0000000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邮箱：</w:t>
                            </w:r>
                            <w:r w:rsidR="005B57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huchenliang</w:t>
                            </w:r>
                            <w:r w:rsidR="005B5710">
                              <w:rPr>
                                <w:sz w:val="24"/>
                                <w:szCs w:val="24"/>
                              </w:rPr>
                              <w:t>1976122@126.com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2FE6" id="文本框 16" o:spid="_x0000_s1027" type="#_x0000_t202" style="position:absolute;left:0;text-align:left;margin-left:226.7pt;margin-top:12.3pt;width:268.05pt;height:125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" fillcolor="white [3201]" stroked="f" strokeweight=".5pt">
                <v:textbox>
                  <w:txbxContent>
                    <w:p w14:paraId="01367A29" w14:textId="4ED95229" w:rsidR="00A42470" w:rsidRDefault="00000000"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出生年月</w:t>
                      </w:r>
                      <w:r w:rsidR="005B5710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5B5710">
                        <w:rPr>
                          <w:sz w:val="24"/>
                          <w:szCs w:val="24"/>
                        </w:rPr>
                        <w:t>976</w:t>
                      </w:r>
                      <w:r w:rsidR="005B5710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5B5710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5B5710">
                        <w:rPr>
                          <w:sz w:val="24"/>
                          <w:szCs w:val="24"/>
                        </w:rPr>
                        <w:t>2</w:t>
                      </w:r>
                      <w:r w:rsidR="005B5710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</w:p>
                    <w:p w14:paraId="21F91DEF" w14:textId="0231D001" w:rsidR="00A42470" w:rsidRDefault="0000000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专业类别：专业学位</w:t>
                      </w:r>
                    </w:p>
                    <w:p w14:paraId="6CFE25A7" w14:textId="48D781F1" w:rsidR="00A42470" w:rsidRDefault="0000000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研究方向：</w:t>
                      </w:r>
                      <w:r w:rsidR="005B5710">
                        <w:rPr>
                          <w:rFonts w:hint="eastAsia"/>
                          <w:sz w:val="24"/>
                          <w:szCs w:val="24"/>
                        </w:rPr>
                        <w:t>糖尿病临床研究</w:t>
                      </w:r>
                    </w:p>
                    <w:p w14:paraId="6CF7561D" w14:textId="77777777" w:rsidR="00A42470" w:rsidRDefault="00A4247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7AF820E" w14:textId="1832D0F4" w:rsidR="00A42470" w:rsidRDefault="0000000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邮箱：</w:t>
                      </w:r>
                      <w:r w:rsidR="005B5710">
                        <w:rPr>
                          <w:rFonts w:hint="eastAsia"/>
                          <w:sz w:val="24"/>
                          <w:szCs w:val="24"/>
                        </w:rPr>
                        <w:t>huchenliang</w:t>
                      </w:r>
                      <w:r w:rsidR="005B5710">
                        <w:rPr>
                          <w:sz w:val="24"/>
                          <w:szCs w:val="24"/>
                        </w:rPr>
                        <w:t>1976122@126.com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3B9577" wp14:editId="68639161">
            <wp:extent cx="1248936" cy="1880633"/>
            <wp:effectExtent l="0" t="0" r="8890" b="5715"/>
            <wp:docPr id="17531107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3" cy="19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0F24" w14:textId="5D3BD79F" w:rsidR="00A42470" w:rsidRDefault="00000000">
      <w:pPr>
        <w:rPr>
          <w:rFonts w:hint="eastAsia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02A92" wp14:editId="16DDD28C">
                <wp:simplePos x="0" y="0"/>
                <wp:positionH relativeFrom="column">
                  <wp:posOffset>5229225</wp:posOffset>
                </wp:positionH>
                <wp:positionV relativeFrom="paragraph">
                  <wp:posOffset>93345</wp:posOffset>
                </wp:positionV>
                <wp:extent cx="1181100" cy="1621790"/>
                <wp:effectExtent l="63500" t="63500" r="66040" b="6731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1100" cy="162179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flip:y;margin-left:411.75pt;margin-top:7.35pt;height:127.7pt;width:93pt;z-index:251666432;v-text-anchor:middle;mso-width-relative:page;mso-height-relative:page;" filled="f" stroked="t" coordsize="21600,21600" o:gfxdata="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V1nA/YAAAACwEAAA8AAAAAAAAAAQAgAAAAIgAAAGRycy9kb3ducmV2LnhtbFBLAQIUABQAAAAI&#10;AIdO4kD3KrvNmAIAACsFAAAOAAAAAAAAAAEAIAAAACcBAABkcnMvZTJvRG9jLnhtbFBLBQYAAAAA&#10;BgAGAFkBAAAxBgAAAAA=&#10;">
                <v:fill on="f" focussize="0,0"/>
                <v:stroke weight="10pt" color="#C5E0B4 [1305]" opacity="16384f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0C069C2" w14:textId="235BA2A5" w:rsidR="00A42470" w:rsidRDefault="0000000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E2FE7A" wp14:editId="5D49824F">
                <wp:simplePos x="0" y="0"/>
                <wp:positionH relativeFrom="column">
                  <wp:posOffset>-508000</wp:posOffset>
                </wp:positionH>
                <wp:positionV relativeFrom="paragraph">
                  <wp:posOffset>11430</wp:posOffset>
                </wp:positionV>
                <wp:extent cx="6747510" cy="5772785"/>
                <wp:effectExtent l="0" t="0" r="15240" b="18415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577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72651" w14:textId="77777777" w:rsidR="00A42470" w:rsidRDefault="00000000">
                            <w:pPr>
                              <w:tabs>
                                <w:tab w:val="left" w:pos="7225"/>
                              </w:tabs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个人简历（学历学位、医疗职称、教学职称、科研职称等）：</w:t>
                            </w:r>
                          </w:p>
                          <w:p w14:paraId="0425C739" w14:textId="16931364" w:rsidR="00A42470" w:rsidRDefault="0083526D" w:rsidP="00732862">
                            <w:pPr>
                              <w:pStyle w:val="a7"/>
                              <w:spacing w:before="96" w:beforeAutospacing="0" w:after="0" w:afterAutospacing="0"/>
                              <w:ind w:firstLineChars="200" w:firstLine="480"/>
                              <w:textAlignment w:val="baseline"/>
                            </w:pPr>
                            <w:r>
                              <w:rPr>
                                <w:rFonts w:hint="eastAsia"/>
                              </w:rPr>
                              <w:t>主任医师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副教授</w:t>
                            </w:r>
                            <w:r>
                              <w:rPr>
                                <w:rFonts w:hint="eastAsia"/>
                              </w:rPr>
                              <w:t>、硕士生导师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="00732862" w:rsidRPr="00732862">
                              <w:t>2000</w:t>
                            </w:r>
                            <w:r w:rsidR="00732862" w:rsidRPr="00732862">
                              <w:rPr>
                                <w:rFonts w:hint="eastAsia"/>
                              </w:rPr>
                              <w:t>年毕业于皖南医学院临床医学系，毕业后一直在黄山市人民医院内分泌科工作，在上海瑞金医院进修一年，</w:t>
                            </w:r>
                            <w:r w:rsidR="00732862" w:rsidRPr="00732862">
                              <w:t>2011</w:t>
                            </w:r>
                            <w:r w:rsidR="00732862" w:rsidRPr="00732862">
                              <w:rPr>
                                <w:rFonts w:hint="eastAsia"/>
                              </w:rPr>
                              <w:t>年</w:t>
                            </w:r>
                            <w:r w:rsidR="00732862" w:rsidRPr="00732862">
                              <w:t>6</w:t>
                            </w:r>
                            <w:r w:rsidR="00732862" w:rsidRPr="00732862">
                              <w:rPr>
                                <w:rFonts w:hint="eastAsia"/>
                              </w:rPr>
                              <w:t>月获苏州大学内分泌专业医学硕士学位。</w:t>
                            </w:r>
                          </w:p>
                          <w:p w14:paraId="3858885C" w14:textId="77777777" w:rsidR="00A42470" w:rsidRDefault="00A42470" w:rsidP="00732862">
                            <w:pPr>
                              <w:pStyle w:val="a7"/>
                              <w:spacing w:before="96" w:beforeAutospacing="0" w:after="0" w:afterAutospacing="0"/>
                              <w:ind w:firstLineChars="200" w:firstLine="480"/>
                              <w:textAlignment w:val="baseline"/>
                            </w:pPr>
                          </w:p>
                          <w:p w14:paraId="3774032B" w14:textId="77777777" w:rsidR="00A42470" w:rsidRDefault="00A42470" w:rsidP="00732862">
                            <w:pPr>
                              <w:pStyle w:val="a7"/>
                              <w:spacing w:before="96" w:beforeAutospacing="0" w:after="0" w:afterAutospacing="0"/>
                              <w:ind w:firstLineChars="200" w:firstLine="480"/>
                              <w:textAlignment w:val="baseline"/>
                            </w:pPr>
                          </w:p>
                          <w:p w14:paraId="78AA68FA" w14:textId="77777777" w:rsidR="00A42470" w:rsidRDefault="00000000">
                            <w:pPr>
                              <w:tabs>
                                <w:tab w:val="left" w:pos="7225"/>
                              </w:tabs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任职（行政任职、学术学会任职、社会兼职等）：</w:t>
                            </w:r>
                          </w:p>
                          <w:p w14:paraId="49B729A8" w14:textId="77777777" w:rsidR="005B5710" w:rsidRDefault="005B5710" w:rsidP="005B5710">
                            <w:pPr>
                              <w:pStyle w:val="a7"/>
                              <w:spacing w:before="96" w:beforeAutospacing="0" w:after="0" w:afterAutospacing="0"/>
                              <w:ind w:firstLineChars="200" w:firstLine="480"/>
                              <w:textAlignment w:val="baseline"/>
                            </w:pPr>
                            <w:r>
                              <w:rPr>
                                <w:rFonts w:hint="eastAsia"/>
                              </w:rPr>
                              <w:t>黄山市人民医院内分泌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科行政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主任、</w:t>
                            </w:r>
                            <w:r w:rsidRPr="005B5710">
                              <w:rPr>
                                <w:rFonts w:hint="eastAsia"/>
                              </w:rPr>
                              <w:t>黄山市医学会内分泌糖尿病学分会主任委员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5B5710">
                              <w:rPr>
                                <w:rFonts w:hint="eastAsia"/>
                              </w:rPr>
                              <w:t>安徽省医学会内分泌学分会委员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5B5710">
                              <w:rPr>
                                <w:rFonts w:hint="eastAsia"/>
                              </w:rPr>
                              <w:t>安徽省医学会骨质疏松及骨矿盐学分会委员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5B5710">
                              <w:rPr>
                                <w:rFonts w:hint="eastAsia"/>
                              </w:rPr>
                              <w:t>安徽省医师协会内分泌</w:t>
                            </w:r>
                            <w:proofErr w:type="gramStart"/>
                            <w:r w:rsidRPr="005B5710">
                              <w:rPr>
                                <w:rFonts w:hint="eastAsia"/>
                              </w:rPr>
                              <w:t>代谢学</w:t>
                            </w:r>
                            <w:proofErr w:type="gramEnd"/>
                            <w:r w:rsidRPr="005B5710">
                              <w:rPr>
                                <w:rFonts w:hint="eastAsia"/>
                              </w:rPr>
                              <w:t>医师分会常委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5B5710">
                              <w:rPr>
                                <w:rFonts w:hint="eastAsia"/>
                              </w:rPr>
                              <w:t>安徽省健康巡讲专家</w:t>
                            </w:r>
                          </w:p>
                          <w:p w14:paraId="6FABB1D6" w14:textId="12C5DBB0" w:rsidR="005B5710" w:rsidRPr="005B5710" w:rsidRDefault="005B5710" w:rsidP="005B5710">
                            <w:pPr>
                              <w:pStyle w:val="a7"/>
                              <w:spacing w:before="96" w:beforeAutospacing="0" w:after="0" w:afterAutospacing="0"/>
                              <w:textAlignment w:val="baseline"/>
                            </w:pPr>
                          </w:p>
                          <w:p w14:paraId="3C8A2F4A" w14:textId="28D25847" w:rsidR="00A42470" w:rsidRPr="005B5710" w:rsidRDefault="00A42470">
                            <w:pPr>
                              <w:tabs>
                                <w:tab w:val="left" w:pos="7225"/>
                              </w:tabs>
                              <w:jc w:val="left"/>
                            </w:pPr>
                          </w:p>
                          <w:p w14:paraId="1C44F616" w14:textId="77777777" w:rsidR="00A42470" w:rsidRDefault="00A42470">
                            <w:pPr>
                              <w:tabs>
                                <w:tab w:val="left" w:pos="7225"/>
                              </w:tabs>
                              <w:jc w:val="left"/>
                            </w:pPr>
                          </w:p>
                          <w:p w14:paraId="1CA1796B" w14:textId="77777777" w:rsidR="00A42470" w:rsidRDefault="00A42470">
                            <w:pPr>
                              <w:tabs>
                                <w:tab w:val="left" w:pos="7225"/>
                              </w:tabs>
                              <w:jc w:val="left"/>
                            </w:pPr>
                          </w:p>
                          <w:p w14:paraId="79BBC606" w14:textId="77777777" w:rsidR="00A42470" w:rsidRDefault="00A42470">
                            <w:pPr>
                              <w:tabs>
                                <w:tab w:val="left" w:pos="7225"/>
                              </w:tabs>
                              <w:jc w:val="left"/>
                            </w:pPr>
                          </w:p>
                          <w:p w14:paraId="4AD2778E" w14:textId="77777777" w:rsidR="00732862" w:rsidRDefault="00000000">
                            <w:pPr>
                              <w:tabs>
                                <w:tab w:val="left" w:pos="7225"/>
                              </w:tabs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科研、学术成果（承担课题、发表文章、获得奖励荣誉等）：</w:t>
                            </w:r>
                          </w:p>
                          <w:p w14:paraId="3754FF56" w14:textId="503B6557" w:rsidR="00732862" w:rsidRPr="00732862" w:rsidRDefault="00732862" w:rsidP="00732862">
                            <w:pPr>
                              <w:pStyle w:val="a7"/>
                              <w:spacing w:before="96" w:beforeAutospacing="0" w:after="0" w:afterAutospacing="0"/>
                              <w:ind w:firstLineChars="200" w:firstLine="480"/>
                              <w:textAlignment w:val="baseline"/>
                            </w:pPr>
                            <w:r w:rsidRPr="00732862">
                              <w:rPr>
                                <w:rFonts w:hint="eastAsia"/>
                              </w:rPr>
                              <w:t>主持安徽省卫生健康科研项目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Pr="00732862">
                              <w:rPr>
                                <w:rFonts w:hint="eastAsia"/>
                              </w:rPr>
                              <w:t>项、黄山市公共卫生创新发展研究计划项目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Pr="00732862">
                              <w:rPr>
                                <w:rFonts w:hint="eastAsia"/>
                              </w:rPr>
                              <w:t>项</w:t>
                            </w:r>
                            <w:r w:rsidR="0083526D">
                              <w:rPr>
                                <w:rFonts w:hint="eastAsia"/>
                              </w:rPr>
                              <w:t>、</w:t>
                            </w:r>
                            <w:r w:rsidRPr="00732862">
                              <w:rPr>
                                <w:rFonts w:hint="eastAsia"/>
                              </w:rPr>
                              <w:t>院内课题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 w:rsidRPr="00732862">
                              <w:rPr>
                                <w:rFonts w:hint="eastAsia"/>
                              </w:rPr>
                              <w:t>项，新项目新技术</w:t>
                            </w:r>
                            <w:r w:rsidRPr="00732862">
                              <w:t>5</w:t>
                            </w:r>
                            <w:r w:rsidRPr="00732862">
                              <w:rPr>
                                <w:rFonts w:hint="eastAsia"/>
                              </w:rPr>
                              <w:t>项，第一作者发表文章</w:t>
                            </w:r>
                            <w:r w:rsidRPr="00732862">
                              <w:t>5</w:t>
                            </w:r>
                            <w:r w:rsidRPr="00732862">
                              <w:rPr>
                                <w:rFonts w:hint="eastAsia"/>
                              </w:rPr>
                              <w:t>篇，其中中文核心</w:t>
                            </w:r>
                            <w:r w:rsidRPr="00732862">
                              <w:t>1</w:t>
                            </w:r>
                            <w:r w:rsidRPr="00732862">
                              <w:rPr>
                                <w:rFonts w:hint="eastAsia"/>
                              </w:rPr>
                              <w:t>篇，</w:t>
                            </w:r>
                            <w:r w:rsidRPr="00732862">
                              <w:t>SCI</w:t>
                            </w:r>
                            <w:r w:rsidRPr="00732862">
                              <w:rPr>
                                <w:rFonts w:hint="eastAsia"/>
                              </w:rPr>
                              <w:t>收录</w:t>
                            </w:r>
                            <w:r w:rsidRPr="00732862">
                              <w:t>1</w:t>
                            </w:r>
                            <w:r w:rsidRPr="00732862">
                              <w:rPr>
                                <w:rFonts w:hint="eastAsia"/>
                              </w:rPr>
                              <w:t>篇。</w:t>
                            </w:r>
                            <w:r w:rsidRPr="00732862">
                              <w:rPr>
                                <w:rFonts w:hint="eastAsia"/>
                              </w:rPr>
                              <w:t>获</w:t>
                            </w:r>
                            <w:r w:rsidRPr="00732862">
                              <w:rPr>
                                <w:rFonts w:hint="eastAsia"/>
                              </w:rPr>
                              <w:t>第三届黄山名医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421E7C1" w14:textId="52D446E8" w:rsidR="00732862" w:rsidRPr="00732862" w:rsidRDefault="00732862" w:rsidP="00732862">
                            <w:pPr>
                              <w:ind w:firstLineChars="200" w:firstLine="560"/>
                              <w:rPr>
                                <w:rFonts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3A8D150" w14:textId="55EBDA48" w:rsidR="00A42470" w:rsidRDefault="00000000">
                            <w:pPr>
                              <w:tabs>
                                <w:tab w:val="left" w:pos="7225"/>
                              </w:tabs>
                              <w:jc w:val="lef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2FE7A" id="文本框 6" o:spid="_x0000_s1028" type="#_x0000_t202" style="position:absolute;left:0;text-align:left;margin-left:-40pt;margin-top:.9pt;width:531.3pt;height:45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" fillcolor="white [3201]" stroked="f" strokeweight=".5pt">
                <v:textbox>
                  <w:txbxContent>
                    <w:p w14:paraId="25172651" w14:textId="77777777" w:rsidR="00A42470" w:rsidRDefault="00000000">
                      <w:pPr>
                        <w:tabs>
                          <w:tab w:val="left" w:pos="7225"/>
                        </w:tabs>
                        <w:jc w:val="left"/>
                      </w:pPr>
                      <w:r>
                        <w:rPr>
                          <w:rFonts w:hint="eastAsia"/>
                        </w:rPr>
                        <w:t>个人简历（学历学位、医疗职称、教学职称、科研职称等）：</w:t>
                      </w:r>
                    </w:p>
                    <w:p w14:paraId="0425C739" w14:textId="16931364" w:rsidR="00A42470" w:rsidRDefault="0083526D" w:rsidP="00732862">
                      <w:pPr>
                        <w:pStyle w:val="a7"/>
                        <w:spacing w:before="96" w:beforeAutospacing="0" w:after="0" w:afterAutospacing="0"/>
                        <w:ind w:firstLineChars="200" w:firstLine="480"/>
                        <w:textAlignment w:val="baseline"/>
                      </w:pPr>
                      <w:r>
                        <w:rPr>
                          <w:rFonts w:hint="eastAsia"/>
                        </w:rPr>
                        <w:t>主任医师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副教授</w:t>
                      </w:r>
                      <w:r>
                        <w:rPr>
                          <w:rFonts w:hint="eastAsia"/>
                        </w:rPr>
                        <w:t>、硕士生导师</w:t>
                      </w:r>
                      <w:r>
                        <w:rPr>
                          <w:rFonts w:hint="eastAsia"/>
                        </w:rPr>
                        <w:t>。</w:t>
                      </w:r>
                      <w:r w:rsidR="00732862" w:rsidRPr="00732862">
                        <w:t>2000</w:t>
                      </w:r>
                      <w:r w:rsidR="00732862" w:rsidRPr="00732862">
                        <w:rPr>
                          <w:rFonts w:hint="eastAsia"/>
                        </w:rPr>
                        <w:t>年毕业于皖南医学院临床医学系，毕业后一直在黄山市人民医院内分泌科工作，在上海瑞金医院进修一年，</w:t>
                      </w:r>
                      <w:r w:rsidR="00732862" w:rsidRPr="00732862">
                        <w:t>2011</w:t>
                      </w:r>
                      <w:r w:rsidR="00732862" w:rsidRPr="00732862">
                        <w:rPr>
                          <w:rFonts w:hint="eastAsia"/>
                        </w:rPr>
                        <w:t>年</w:t>
                      </w:r>
                      <w:r w:rsidR="00732862" w:rsidRPr="00732862">
                        <w:t>6</w:t>
                      </w:r>
                      <w:r w:rsidR="00732862" w:rsidRPr="00732862">
                        <w:rPr>
                          <w:rFonts w:hint="eastAsia"/>
                        </w:rPr>
                        <w:t>月获苏州大学内分泌专业医学硕士学位。</w:t>
                      </w:r>
                    </w:p>
                    <w:p w14:paraId="3858885C" w14:textId="77777777" w:rsidR="00A42470" w:rsidRDefault="00A42470" w:rsidP="00732862">
                      <w:pPr>
                        <w:pStyle w:val="a7"/>
                        <w:spacing w:before="96" w:beforeAutospacing="0" w:after="0" w:afterAutospacing="0"/>
                        <w:ind w:firstLineChars="200" w:firstLine="480"/>
                        <w:textAlignment w:val="baseline"/>
                      </w:pPr>
                    </w:p>
                    <w:p w14:paraId="3774032B" w14:textId="77777777" w:rsidR="00A42470" w:rsidRDefault="00A42470" w:rsidP="00732862">
                      <w:pPr>
                        <w:pStyle w:val="a7"/>
                        <w:spacing w:before="96" w:beforeAutospacing="0" w:after="0" w:afterAutospacing="0"/>
                        <w:ind w:firstLineChars="200" w:firstLine="480"/>
                        <w:textAlignment w:val="baseline"/>
                      </w:pPr>
                    </w:p>
                    <w:p w14:paraId="78AA68FA" w14:textId="77777777" w:rsidR="00A42470" w:rsidRDefault="00000000">
                      <w:pPr>
                        <w:tabs>
                          <w:tab w:val="left" w:pos="7225"/>
                        </w:tabs>
                        <w:jc w:val="left"/>
                      </w:pPr>
                      <w:r>
                        <w:rPr>
                          <w:rFonts w:hint="eastAsia"/>
                        </w:rPr>
                        <w:t>任职（行政任职、学术学会任职、社会兼职等）：</w:t>
                      </w:r>
                    </w:p>
                    <w:p w14:paraId="49B729A8" w14:textId="77777777" w:rsidR="005B5710" w:rsidRDefault="005B5710" w:rsidP="005B5710">
                      <w:pPr>
                        <w:pStyle w:val="a7"/>
                        <w:spacing w:before="96" w:beforeAutospacing="0" w:after="0" w:afterAutospacing="0"/>
                        <w:ind w:firstLineChars="200" w:firstLine="480"/>
                        <w:textAlignment w:val="baseline"/>
                      </w:pPr>
                      <w:r>
                        <w:rPr>
                          <w:rFonts w:hint="eastAsia"/>
                        </w:rPr>
                        <w:t>黄山市人民医院内分泌</w:t>
                      </w:r>
                      <w:proofErr w:type="gramStart"/>
                      <w:r>
                        <w:rPr>
                          <w:rFonts w:hint="eastAsia"/>
                        </w:rPr>
                        <w:t>科行政</w:t>
                      </w:r>
                      <w:proofErr w:type="gramEnd"/>
                      <w:r>
                        <w:rPr>
                          <w:rFonts w:hint="eastAsia"/>
                        </w:rPr>
                        <w:t>主任、</w:t>
                      </w:r>
                      <w:r w:rsidRPr="005B5710">
                        <w:rPr>
                          <w:rFonts w:hint="eastAsia"/>
                        </w:rPr>
                        <w:t>黄山市医学会内分泌糖尿病学分会主任委员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5B5710">
                        <w:rPr>
                          <w:rFonts w:hint="eastAsia"/>
                        </w:rPr>
                        <w:t>安徽省医学会内分泌学分会委员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5B5710">
                        <w:rPr>
                          <w:rFonts w:hint="eastAsia"/>
                        </w:rPr>
                        <w:t>安徽省医学会骨质疏松及骨矿盐学分会委员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5B5710">
                        <w:rPr>
                          <w:rFonts w:hint="eastAsia"/>
                        </w:rPr>
                        <w:t>安徽省医师协会内分泌</w:t>
                      </w:r>
                      <w:proofErr w:type="gramStart"/>
                      <w:r w:rsidRPr="005B5710">
                        <w:rPr>
                          <w:rFonts w:hint="eastAsia"/>
                        </w:rPr>
                        <w:t>代谢学</w:t>
                      </w:r>
                      <w:proofErr w:type="gramEnd"/>
                      <w:r w:rsidRPr="005B5710">
                        <w:rPr>
                          <w:rFonts w:hint="eastAsia"/>
                        </w:rPr>
                        <w:t>医师分会常委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5B5710">
                        <w:rPr>
                          <w:rFonts w:hint="eastAsia"/>
                        </w:rPr>
                        <w:t>安徽省健康巡讲专家</w:t>
                      </w:r>
                    </w:p>
                    <w:p w14:paraId="6FABB1D6" w14:textId="12C5DBB0" w:rsidR="005B5710" w:rsidRPr="005B5710" w:rsidRDefault="005B5710" w:rsidP="005B5710">
                      <w:pPr>
                        <w:pStyle w:val="a7"/>
                        <w:spacing w:before="96" w:beforeAutospacing="0" w:after="0" w:afterAutospacing="0"/>
                        <w:textAlignment w:val="baseline"/>
                      </w:pPr>
                    </w:p>
                    <w:p w14:paraId="3C8A2F4A" w14:textId="28D25847" w:rsidR="00A42470" w:rsidRPr="005B5710" w:rsidRDefault="00A42470">
                      <w:pPr>
                        <w:tabs>
                          <w:tab w:val="left" w:pos="7225"/>
                        </w:tabs>
                        <w:jc w:val="left"/>
                      </w:pPr>
                    </w:p>
                    <w:p w14:paraId="1C44F616" w14:textId="77777777" w:rsidR="00A42470" w:rsidRDefault="00A42470">
                      <w:pPr>
                        <w:tabs>
                          <w:tab w:val="left" w:pos="7225"/>
                        </w:tabs>
                        <w:jc w:val="left"/>
                      </w:pPr>
                    </w:p>
                    <w:p w14:paraId="1CA1796B" w14:textId="77777777" w:rsidR="00A42470" w:rsidRDefault="00A42470">
                      <w:pPr>
                        <w:tabs>
                          <w:tab w:val="left" w:pos="7225"/>
                        </w:tabs>
                        <w:jc w:val="left"/>
                      </w:pPr>
                    </w:p>
                    <w:p w14:paraId="79BBC606" w14:textId="77777777" w:rsidR="00A42470" w:rsidRDefault="00A42470">
                      <w:pPr>
                        <w:tabs>
                          <w:tab w:val="left" w:pos="7225"/>
                        </w:tabs>
                        <w:jc w:val="left"/>
                      </w:pPr>
                    </w:p>
                    <w:p w14:paraId="4AD2778E" w14:textId="77777777" w:rsidR="00732862" w:rsidRDefault="00000000">
                      <w:pPr>
                        <w:tabs>
                          <w:tab w:val="left" w:pos="7225"/>
                        </w:tabs>
                        <w:jc w:val="left"/>
                      </w:pPr>
                      <w:r>
                        <w:rPr>
                          <w:rFonts w:hint="eastAsia"/>
                        </w:rPr>
                        <w:t>科研、学术成果（承担课题、发表文章、获得奖励荣誉等）：</w:t>
                      </w:r>
                    </w:p>
                    <w:p w14:paraId="3754FF56" w14:textId="503B6557" w:rsidR="00732862" w:rsidRPr="00732862" w:rsidRDefault="00732862" w:rsidP="00732862">
                      <w:pPr>
                        <w:pStyle w:val="a7"/>
                        <w:spacing w:before="96" w:beforeAutospacing="0" w:after="0" w:afterAutospacing="0"/>
                        <w:ind w:firstLineChars="200" w:firstLine="480"/>
                        <w:textAlignment w:val="baseline"/>
                      </w:pPr>
                      <w:r w:rsidRPr="00732862">
                        <w:rPr>
                          <w:rFonts w:hint="eastAsia"/>
                        </w:rPr>
                        <w:t>主持安徽省卫生健康科研项目</w:t>
                      </w:r>
                      <w:r>
                        <w:rPr>
                          <w:rFonts w:hint="eastAsia"/>
                        </w:rPr>
                        <w:t>1</w:t>
                      </w:r>
                      <w:r w:rsidRPr="00732862">
                        <w:rPr>
                          <w:rFonts w:hint="eastAsia"/>
                        </w:rPr>
                        <w:t>项、黄山市公共卫生创新发展研究计划项目</w:t>
                      </w:r>
                      <w:r>
                        <w:rPr>
                          <w:rFonts w:hint="eastAsia"/>
                        </w:rPr>
                        <w:t>1</w:t>
                      </w:r>
                      <w:r w:rsidRPr="00732862">
                        <w:rPr>
                          <w:rFonts w:hint="eastAsia"/>
                        </w:rPr>
                        <w:t>项</w:t>
                      </w:r>
                      <w:r w:rsidR="0083526D">
                        <w:rPr>
                          <w:rFonts w:hint="eastAsia"/>
                        </w:rPr>
                        <w:t>、</w:t>
                      </w:r>
                      <w:r w:rsidRPr="00732862">
                        <w:rPr>
                          <w:rFonts w:hint="eastAsia"/>
                        </w:rPr>
                        <w:t>院内课题</w:t>
                      </w:r>
                      <w:r>
                        <w:rPr>
                          <w:rFonts w:hint="eastAsia"/>
                        </w:rPr>
                        <w:t>2</w:t>
                      </w:r>
                      <w:r w:rsidRPr="00732862">
                        <w:rPr>
                          <w:rFonts w:hint="eastAsia"/>
                        </w:rPr>
                        <w:t>项，新项目新技术</w:t>
                      </w:r>
                      <w:r w:rsidRPr="00732862">
                        <w:t>5</w:t>
                      </w:r>
                      <w:r w:rsidRPr="00732862">
                        <w:rPr>
                          <w:rFonts w:hint="eastAsia"/>
                        </w:rPr>
                        <w:t>项，第一作者发表文章</w:t>
                      </w:r>
                      <w:r w:rsidRPr="00732862">
                        <w:t>5</w:t>
                      </w:r>
                      <w:r w:rsidRPr="00732862">
                        <w:rPr>
                          <w:rFonts w:hint="eastAsia"/>
                        </w:rPr>
                        <w:t>篇，其中中文核心</w:t>
                      </w:r>
                      <w:r w:rsidRPr="00732862">
                        <w:t>1</w:t>
                      </w:r>
                      <w:r w:rsidRPr="00732862">
                        <w:rPr>
                          <w:rFonts w:hint="eastAsia"/>
                        </w:rPr>
                        <w:t>篇，</w:t>
                      </w:r>
                      <w:r w:rsidRPr="00732862">
                        <w:t>SCI</w:t>
                      </w:r>
                      <w:r w:rsidRPr="00732862">
                        <w:rPr>
                          <w:rFonts w:hint="eastAsia"/>
                        </w:rPr>
                        <w:t>收录</w:t>
                      </w:r>
                      <w:r w:rsidRPr="00732862">
                        <w:t>1</w:t>
                      </w:r>
                      <w:r w:rsidRPr="00732862">
                        <w:rPr>
                          <w:rFonts w:hint="eastAsia"/>
                        </w:rPr>
                        <w:t>篇。</w:t>
                      </w:r>
                      <w:r w:rsidRPr="00732862">
                        <w:rPr>
                          <w:rFonts w:hint="eastAsia"/>
                        </w:rPr>
                        <w:t>获</w:t>
                      </w:r>
                      <w:r w:rsidRPr="00732862">
                        <w:rPr>
                          <w:rFonts w:hint="eastAsia"/>
                        </w:rPr>
                        <w:t>第三届黄山名医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5421E7C1" w14:textId="52D446E8" w:rsidR="00732862" w:rsidRPr="00732862" w:rsidRDefault="00732862" w:rsidP="00732862">
                      <w:pPr>
                        <w:ind w:firstLineChars="200" w:firstLine="560"/>
                        <w:rPr>
                          <w:rFonts w:eastAsia="宋体"/>
                          <w:color w:val="000000"/>
                          <w:sz w:val="28"/>
                          <w:szCs w:val="28"/>
                        </w:rPr>
                      </w:pPr>
                    </w:p>
                    <w:p w14:paraId="33A8D150" w14:textId="55EBDA48" w:rsidR="00A42470" w:rsidRDefault="00000000">
                      <w:pPr>
                        <w:tabs>
                          <w:tab w:val="left" w:pos="7225"/>
                        </w:tabs>
                        <w:jc w:val="lef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8F16E" wp14:editId="1FF2F5E9">
                <wp:simplePos x="0" y="0"/>
                <wp:positionH relativeFrom="column">
                  <wp:posOffset>5575300</wp:posOffset>
                </wp:positionH>
                <wp:positionV relativeFrom="paragraph">
                  <wp:posOffset>3034665</wp:posOffset>
                </wp:positionV>
                <wp:extent cx="1076960" cy="1266825"/>
                <wp:effectExtent l="0" t="0" r="5080" b="1333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266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439pt;margin-top:238.95pt;height:99.75pt;width:84.8pt;z-index:251665408;v-text-anchor:middle;mso-width-relative:page;mso-height-relative:page;" fillcolor="#E2F0D9 [665]" filled="t" stroked="f" coordsize="21600,21600" o:gfxdata="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R7iqdoAAAAMAQAA&#10;DwAAAAAAAAABACAAAAAiAAAAZHJzL2Rvd25yZXYueG1sUEsBAhQAFAAAAAgAh07iQAIWHRiJAgAA&#10;CwUAAA4AAAAAAAAAAQAgAAAAKQEAAGRycy9lMm9Eb2MueG1sUEsFBgAAAAAGAAYAWQEAACQGAAAA&#10;AA==&#10;">
                <v:fill on="t" focussize="0,0"/>
                <v:stroke on="f" weight="30pt" miterlimit="8" joinstyle="miter"/>
                <v:imagedata o:title=""/>
                <o:lock v:ext="edit" aspectratio="f"/>
              </v:shape>
            </w:pict>
          </mc:Fallback>
        </mc:AlternateContent>
      </w:r>
    </w:p>
    <w:sectPr w:rsidR="00A424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4D9A89-342D-479E-86BE-A3C113F51CC6}"/>
    <w:embedBold r:id="rId2" w:fontKey="{098AF058-3EDE-4006-AA73-33A088D0BAB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60BD00F-0E48-4D75-9212-FCAD07B310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AsImhkaWQiOiI3YTc0MGRmZDBmNTUxYjdkYzUwM2VjYWM1NDdjOTQzZCIsInVzZXJDb3VudCI6Mn0="/>
  </w:docVars>
  <w:rsids>
    <w:rsidRoot w:val="0CDE264A"/>
    <w:rsid w:val="000843AA"/>
    <w:rsid w:val="000A1451"/>
    <w:rsid w:val="000A1E2F"/>
    <w:rsid w:val="00161751"/>
    <w:rsid w:val="001629BF"/>
    <w:rsid w:val="00237F62"/>
    <w:rsid w:val="002802A2"/>
    <w:rsid w:val="0041076E"/>
    <w:rsid w:val="004A1846"/>
    <w:rsid w:val="004B3316"/>
    <w:rsid w:val="004F72FE"/>
    <w:rsid w:val="005B5710"/>
    <w:rsid w:val="007133C3"/>
    <w:rsid w:val="00732862"/>
    <w:rsid w:val="00820621"/>
    <w:rsid w:val="00832FAF"/>
    <w:rsid w:val="0083526D"/>
    <w:rsid w:val="00867ADB"/>
    <w:rsid w:val="00897421"/>
    <w:rsid w:val="00897B11"/>
    <w:rsid w:val="00A42470"/>
    <w:rsid w:val="00B02174"/>
    <w:rsid w:val="00B8774B"/>
    <w:rsid w:val="00BB74F6"/>
    <w:rsid w:val="00BF26D6"/>
    <w:rsid w:val="00C17888"/>
    <w:rsid w:val="00F050DC"/>
    <w:rsid w:val="00F23944"/>
    <w:rsid w:val="00FB7537"/>
    <w:rsid w:val="0A3B529F"/>
    <w:rsid w:val="0A3B7372"/>
    <w:rsid w:val="0B0D7E01"/>
    <w:rsid w:val="0B8E217B"/>
    <w:rsid w:val="0CDE264A"/>
    <w:rsid w:val="11D510B9"/>
    <w:rsid w:val="1A3A223E"/>
    <w:rsid w:val="322A618B"/>
    <w:rsid w:val="3E9C3F6D"/>
    <w:rsid w:val="43B4311D"/>
    <w:rsid w:val="446C43E1"/>
    <w:rsid w:val="4E7B0902"/>
    <w:rsid w:val="6A687FAD"/>
    <w:rsid w:val="72C76B03"/>
    <w:rsid w:val="79A4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EB902BA"/>
  <w15:docId w15:val="{E77CFA0A-4DF2-4BA8-8865-6C40F596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autoRedefine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5B57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6d762f20-335e-4ce7-8f9c-a3874fc3cfe2\&#20844;&#21496;&#31616;&#20171;&#20225;&#19994;&#20171;&#32461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公司简介企业介绍信纸</Template>
  <TotalTime>11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弋^v^消@锋</dc:creator>
  <cp:lastModifiedBy>胡琛亮 琛亮</cp:lastModifiedBy>
  <cp:revision>24</cp:revision>
  <dcterms:created xsi:type="dcterms:W3CDTF">2024-03-13T02:32:00Z</dcterms:created>
  <dcterms:modified xsi:type="dcterms:W3CDTF">2024-04-01T06:57:00Z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CBD68EDD89E84135855C47DC70EABE20_13</vt:lpwstr>
  </property>
  <property fmtid="{D5CDD505-2E9C-101B-9397-08002B2CF9AE}" pid="4" name="KSOTemplateUUID">
    <vt:lpwstr>v1.0_mb_y7jkn8LzP3EnYo3nCfw6Fg==</vt:lpwstr>
  </property>
</Properties>
</file>