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-180340</wp:posOffset>
                </wp:positionV>
                <wp:extent cx="4744720" cy="83439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720" cy="834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裘存新</w:t>
                            </w:r>
                            <w:r>
                              <w:rPr>
                                <w:rFonts w:hint="eastAsia"/>
                              </w:rPr>
                              <w:t>心血管内科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.5pt;margin-top:-14.2pt;height:65.7pt;width:373.6pt;z-index:251659264;mso-width-relative:page;mso-height-relative:page;" filled="f" stroked="f" coordsize="21600,21600" o:gfxdata="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9PR1TcAAAACwEAAA8AAAAAAAAAAQAgAAAA&#10;IgAAAGRycy9kb3ducmV2LnhtbFBLAQIUABQAAAAIAIdO4kC7Ar0DQAIAAHYEAAAOAAAAAAAAAAEA&#10;IAAAACs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90"/>
                          <w:szCs w:val="90"/>
                        </w:rPr>
                      </w:pPr>
                      <w:r>
                        <w:rPr>
                          <w:rFonts w:hint="eastAsia"/>
                          <w:sz w:val="72"/>
                          <w:szCs w:val="72"/>
                        </w:rPr>
                        <w:t>裘存新</w:t>
                      </w:r>
                      <w:r>
                        <w:rPr>
                          <w:rFonts w:hint="eastAsia"/>
                        </w:rPr>
                        <w:t>心血管内科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-1083945</wp:posOffset>
                </wp:positionV>
                <wp:extent cx="1181100" cy="1181100"/>
                <wp:effectExtent l="63500" t="63500" r="66040" b="66040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81100"/>
                        </a:xfrm>
                        <a:prstGeom prst="ellipse">
                          <a:avLst/>
                        </a:prstGeom>
                        <a:noFill/>
                        <a:ln w="127000">
                          <a:solidFill>
                            <a:schemeClr val="accent6">
                              <a:alpha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1.3pt;margin-top:-85.35pt;height:93pt;width:93pt;z-index:251663360;v-text-anchor:middle;mso-width-relative:page;mso-height-relative:page;" filled="f" stroked="t" coordsize="21600,21600" o:gfxdata="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WJTq8NsAAAALAQAADwAAAAAAAAABACAAAAAiAAAA&#10;ZHJzL2Rvd25yZXYueG1sUEsBAhQAFAAAAAgAh07iQPsiU7p2AgAA8QQAAA4AAAAAAAAAAQAgAAAA&#10;KgEAAGRycy9lMm9Eb2MueG1sUEsFBgAAAAAGAAYAWQEAABIGAAAAAA==&#10;">
                <v:fill on="f" focussize="0,0"/>
                <v:stroke weight="10pt" color="#70AD47 [3209]" opacity="16384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-721995</wp:posOffset>
                </wp:positionH>
                <wp:positionV relativeFrom="paragraph">
                  <wp:posOffset>-251460</wp:posOffset>
                </wp:positionV>
                <wp:extent cx="3343275" cy="3343275"/>
                <wp:effectExtent l="190500" t="190500" r="200025" b="200025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3343275"/>
                        </a:xfrm>
                        <a:prstGeom prst="ellipse">
                          <a:avLst/>
                        </a:prstGeom>
                        <a:noFill/>
                        <a:ln w="38100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56.85pt;margin-top:-19.8pt;height:263.25pt;width:263.25pt;z-index:251661312;v-text-anchor:middle;mso-width-relative:page;mso-height-relative:page;" filled="f" stroked="t" coordsize="21600,21600" o:gfxdata="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62sXbaAAAADAEAAA8AAAAA&#10;AAAAAQAgAAAAIgAAAGRycy9kb3ducmV2LnhtbFBLAQIUABQAAAAIAIdO4kC2s9RKhAIAAAkFAAAO&#10;AAAAAAAAAAEAIAAAACkBAABkcnMvZTJvRG9jLnhtbFBLBQYAAAAABgAGAFkBAAAfBgAAAAA=&#10;">
                <v:fill on="f" focussize="0,0"/>
                <v:stroke weight="30pt" color="#E2F0D9 [665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2590165</wp:posOffset>
                </wp:positionH>
                <wp:positionV relativeFrom="paragraph">
                  <wp:posOffset>-819150</wp:posOffset>
                </wp:positionV>
                <wp:extent cx="542925" cy="542925"/>
                <wp:effectExtent l="190500" t="190500" r="196215" b="196215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42925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25000"/>
                          </a:srgbClr>
                        </a:solidFill>
                        <a:ln w="38100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3.95pt;margin-top:-64.5pt;height:42.75pt;width:42.75pt;z-index:251664384;v-text-anchor:middle;mso-width-relative:page;mso-height-relative:page;" fillcolor="#0070C0" filled="t" stroked="t" coordsize="21600,21600" o:gfxdata="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b0pb&#10;nNgAAAAMAQAADwAAAAAAAAABACAAAAAiAAAAZHJzL2Rvd25yZXYueG1sUEsBAhQAFAAAAAgAh07i&#10;QBdGsiSUAgAAUwUAAA4AAAAAAAAAAQAgAAAAJwEAAGRycy9lMm9Eb2MueG1sUEsFBgAAAAAGAAYA&#10;WQEAAC0GAAAAAA==&#10;">
                <v:fill on="t" opacity="16384f" focussize="0,0"/>
                <v:stroke weight="30pt" color="#E2F0D9 [665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-1381125</wp:posOffset>
                </wp:positionH>
                <wp:positionV relativeFrom="paragraph">
                  <wp:posOffset>-1514475</wp:posOffset>
                </wp:positionV>
                <wp:extent cx="1181100" cy="1181100"/>
                <wp:effectExtent l="63500" t="63500" r="66040" b="66040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81100"/>
                        </a:xfrm>
                        <a:prstGeom prst="ellipse">
                          <a:avLst/>
                        </a:prstGeom>
                        <a:noFill/>
                        <a:ln w="1270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08.75pt;margin-top:-119.25pt;height:93pt;width:93pt;z-index:251662336;v-text-anchor:middle;mso-width-relative:page;mso-height-relative:page;" filled="f" stroked="t" coordsize="21600,21600" o:gfxdata="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XY8tBNgAAAANAQAADwAAAAAAAAAB&#10;ACAAAAAiAAAAZHJzL2Rvd25yZXYueG1sUEsBAhQAFAAAAAgAh07iQOWXtlCCAgAACQUAAA4AAAAA&#10;AAAAAQAgAAAAJwEAAGRycy9lMm9Eb2MueG1sUEsFBgAAAAAGAAYAWQEAABsGAAAAAA==&#10;">
                <v:fill on="f" focussize="0,0"/>
                <v:stroke weight="10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401955</wp:posOffset>
                </wp:positionV>
                <wp:extent cx="3143250" cy="3143250"/>
                <wp:effectExtent l="127000" t="127000" r="128270" b="128270"/>
                <wp:wrapNone/>
                <wp:docPr id="1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3143250"/>
                        </a:xfrm>
                        <a:prstGeom prst="ellipse">
                          <a:avLst/>
                        </a:prstGeom>
                        <a:noFill/>
                        <a:ln w="254000">
                          <a:solidFill>
                            <a:schemeClr val="accent6">
                              <a:lumMod val="60000"/>
                              <a:lumOff val="40000"/>
                              <a:alpha val="3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67.6pt;margin-top:129.25pt;height:247.5pt;width:247.5pt;mso-position-horizontal-relative:page;mso-position-vertical-relative:page;z-index:251660288;v-text-anchor:middle;mso-width-relative:page;mso-height-relative:page;" filled="f" stroked="t" coordsize="21600,21600" o:gfxdata="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NsMOT1QAAAAcBAAAPAAAA&#10;AAAAAAEAIAAAACIAAABkcnMvZG93bnJldi54bWxQSwECFAAUAAAACACHTuJA6W8v+4oCAAAfBQAA&#10;DgAAAAAAAAABACAAAAAkAQAAZHJzL2Uyb0RvYy54bWxQSwUGAAAAAAYABgBZAQAAIAYAAAAA&#10;">
                <v:fill on="f" focussize="0,0"/>
                <v:stroke weight="20pt" color="#A9D18E [1945]" opacity="19660f" miterlimit="8" joinstyle="miter"/>
                <v:imagedata o:title=""/>
                <o:lock v:ext="edit" aspectratio="f"/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-523240</wp:posOffset>
                </wp:positionH>
                <wp:positionV relativeFrom="paragraph">
                  <wp:posOffset>2470150</wp:posOffset>
                </wp:positionV>
                <wp:extent cx="5990590" cy="6706870"/>
                <wp:effectExtent l="0" t="0" r="13970" b="13970"/>
                <wp:wrapSquare wrapText="bothSides"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0590" cy="6706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个人简历（学历学位、医疗职称、教学职称、科研职称等）：</w:t>
                            </w:r>
                          </w:p>
                          <w:p>
                            <w:pPr>
                              <w:rPr>
                                <w:rFonts w:hint="eastAsia" w:ascii="黑体" w:hAnsi="黑体" w:eastAsia="黑体" w:cs="黑体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</w:rPr>
                              <w:t>心血管内科硕士，心血管内科主任医师</w:t>
                            </w:r>
                            <w:r>
                              <w:rPr>
                                <w:rFonts w:hint="eastAsia" w:ascii="黑体" w:hAnsi="黑体" w:eastAsia="黑体" w:cs="黑体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黑体" w:hAnsi="黑体" w:eastAsia="黑体" w:cs="黑体"/>
                              </w:rPr>
                              <w:t>皖南医学院硕士</w:t>
                            </w:r>
                            <w:r>
                              <w:rPr>
                                <w:rFonts w:hint="eastAsia" w:ascii="黑体" w:hAnsi="黑体" w:eastAsia="黑体" w:cs="黑体"/>
                                <w:lang w:eastAsia="zh-CN"/>
                              </w:rPr>
                              <w:t>生</w:t>
                            </w:r>
                            <w:r>
                              <w:rPr>
                                <w:rFonts w:hint="eastAsia" w:ascii="黑体" w:hAnsi="黑体" w:eastAsia="黑体" w:cs="黑体"/>
                              </w:rPr>
                              <w:t>导师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任职（行政任职、学术学会任职、社会兼职等）：</w:t>
                            </w:r>
                          </w:p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</w:rPr>
                              <w:t>心内科党支部书记、安徽省医师协会心力衰竭专业委员会委员、安徽省医师协会医学科学普及委员会委员、中华医学会安徽分会心身医学分会第3届青年委员、黄山市人民医院房颤中心秘书、黄山市房颤联盟副主席、皖江房颤联盟委员。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科研、学术成果（承担课题、发表文章、获得奖励荣誉等）：</w:t>
                            </w:r>
                          </w:p>
                          <w:p>
                            <w:pPr>
                              <w:rPr>
                                <w:rFonts w:hint="eastAsia" w:ascii="黑体" w:hAnsi="黑体" w:eastAsia="黑体" w:cs="黑体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</w:rPr>
                              <w:t>2020年开展新技术1项《CARTO三位标测下射频消融术治疗复杂心律失常的临床研究》。独著《心房颤动现代诊治精要》1部。2020年撰写SCI（E）1篇。2022年获皖南医学院课题1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44546A" w:themeColor="text2"/>
                                <w:sz w:val="28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项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《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Cs w:val="3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心房颤动患者红细胞分布宽度（RDW）及中性粒细胞/淋巴细胞比值（NLR）与射频消融术后复发的相关性分析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》（第一负责人），</w:t>
                            </w:r>
                            <w:r>
                              <w:rPr>
                                <w:rFonts w:hint="eastAsia" w:ascii="黑体" w:hAnsi="黑体" w:eastAsia="黑体" w:cs="黑体"/>
                              </w:rPr>
                              <w:t>获黄山市科技局项目1项《“无梗之城”建设对心梗抢救关键指标的影响》（第三作者）。参加2017和2018年皖南医学院青年教师教案和课件质量大赛，分别获得省三等奖和二等奖和三等奖各1项。2022年获全院教学授课竞赛三等奖。</w:t>
                            </w:r>
                          </w:p>
                          <w:p/>
                          <w:p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2pt;margin-top:194.5pt;height:528.1pt;width:471.7pt;mso-wrap-distance-bottom:0pt;mso-wrap-distance-left:9pt;mso-wrap-distance-right:9pt;mso-wrap-distance-top:0pt;z-index:251668480;mso-width-relative:page;mso-height-relative:page;" fillcolor="#FFFFFF [3201]" filled="t" stroked="f" coordsize="21600,21600" o:gfxdata="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/4N+nWAAAADAEAAA8A&#10;AAAAAAAAAQAgAAAAIgAAAGRycy9kb3ducmV2LnhtbFBLAQIUABQAAAAIAIdO4kCY4kI1UgIAAJAE&#10;AAAOAAAAAAAAAAEAIAAAACU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个人简历（学历学位、医疗职称、教学职称、科研职称等）：</w:t>
                      </w:r>
                    </w:p>
                    <w:p>
                      <w:pPr>
                        <w:rPr>
                          <w:rFonts w:hint="eastAsia" w:ascii="黑体" w:hAnsi="黑体" w:eastAsia="黑体" w:cs="黑体"/>
                        </w:rPr>
                      </w:pPr>
                      <w:r>
                        <w:rPr>
                          <w:rFonts w:hint="eastAsia" w:ascii="黑体" w:hAnsi="黑体" w:eastAsia="黑体" w:cs="黑体"/>
                        </w:rPr>
                        <w:t>心血管内科硕士，心血管内科主任医师</w:t>
                      </w:r>
                      <w:r>
                        <w:rPr>
                          <w:rFonts w:hint="eastAsia" w:ascii="黑体" w:hAnsi="黑体" w:eastAsia="黑体" w:cs="黑体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黑体" w:hAnsi="黑体" w:eastAsia="黑体" w:cs="黑体"/>
                        </w:rPr>
                        <w:t>皖南医学院硕士</w:t>
                      </w:r>
                      <w:r>
                        <w:rPr>
                          <w:rFonts w:hint="eastAsia" w:ascii="黑体" w:hAnsi="黑体" w:eastAsia="黑体" w:cs="黑体"/>
                          <w:lang w:eastAsia="zh-CN"/>
                        </w:rPr>
                        <w:t>生</w:t>
                      </w:r>
                      <w:r>
                        <w:rPr>
                          <w:rFonts w:hint="eastAsia" w:ascii="黑体" w:hAnsi="黑体" w:eastAsia="黑体" w:cs="黑体"/>
                        </w:rPr>
                        <w:t>导师</w:t>
                      </w:r>
                    </w:p>
                    <w:p>
                      <w:r>
                        <w:rPr>
                          <w:rFonts w:hint="eastAsia"/>
                        </w:rPr>
                        <w:t>任职（行政任职、学术学会任职、社会兼职等）：</w:t>
                      </w:r>
                    </w:p>
                    <w:p>
                      <w:pPr>
                        <w:rPr>
                          <w:rFonts w:hint="eastAsia" w:ascii="黑体" w:hAnsi="黑体" w:eastAsia="黑体" w:cs="黑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</w:rPr>
                        <w:t>心内科党支部书记、安徽省医师协会心力衰竭专业委员会委员、安徽省医师协会医学科学普及委员会委员、中华医学会安徽分会心身医学分会第3届青年委员、黄山市人民医院房颤中心秘书、黄山市房颤联盟副主席、皖江房颤联盟委员。</w:t>
                      </w:r>
                    </w:p>
                    <w:p>
                      <w:r>
                        <w:rPr>
                          <w:rFonts w:hint="eastAsia"/>
                        </w:rPr>
                        <w:t>科研、学术成果（承担课题、发表文章、获得奖励荣誉等）：</w:t>
                      </w:r>
                    </w:p>
                    <w:p>
                      <w:pPr>
                        <w:rPr>
                          <w:rFonts w:hint="eastAsia" w:ascii="黑体" w:hAnsi="黑体" w:eastAsia="黑体" w:cs="黑体"/>
                        </w:rPr>
                      </w:pPr>
                      <w:r>
                        <w:rPr>
                          <w:rFonts w:hint="eastAsia" w:ascii="黑体" w:hAnsi="黑体" w:eastAsia="黑体" w:cs="黑体"/>
                        </w:rPr>
                        <w:t>2020年开展新技术1项《CARTO三位标测下射频消融术治疗复杂心律失常的临床研究》。独著《心房颤动现代诊治精要》1部。2020年撰写SCI（E）1篇。2022年获皖南医学院课题1</w:t>
                      </w:r>
                      <w:r>
                        <w:rPr>
                          <w:rFonts w:hint="eastAsia" w:ascii="黑体" w:hAnsi="黑体" w:eastAsia="黑体" w:cs="黑体"/>
                          <w:color w:val="44546A" w:themeColor="text2"/>
                          <w:sz w:val="28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项</w:t>
                      </w: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《</w:t>
                      </w: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:szCs w:val="3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心房颤动患者红细胞分布宽度（RDW）及中性粒细胞/淋巴细胞比值（NLR）与射频消融术后复发的相关性分析</w:t>
                      </w: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》（第一负责人），</w:t>
                      </w:r>
                      <w:r>
                        <w:rPr>
                          <w:rFonts w:hint="eastAsia" w:ascii="黑体" w:hAnsi="黑体" w:eastAsia="黑体" w:cs="黑体"/>
                        </w:rPr>
                        <w:t>获黄山市科技局项目1项《“无梗之城”建设对心梗抢救关键指标的影响》（第三作者）。参加2017和2018年皖南医学院青年教师教案和课件质量大赛，分别获得省三等奖和二等奖和三等奖各1项。2022年获全院教学授课竞赛三等奖。</w:t>
                      </w:r>
                    </w:p>
                    <w:p/>
                    <w:p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159385</wp:posOffset>
                </wp:positionV>
                <wp:extent cx="3404235" cy="1495425"/>
                <wp:effectExtent l="0" t="0" r="5715" b="952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16275" y="4971415"/>
                          <a:ext cx="340423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出生年月：1971-12-05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专业类别：专业学位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研究方向：心脏起搏与电生理</w:t>
                            </w:r>
                          </w:p>
                          <w:p/>
                          <w:p>
                            <w:r>
                              <w:rPr>
                                <w:rFonts w:hint="eastAsia"/>
                              </w:rPr>
                              <w:t>邮箱：qiucx200508hs@163.com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4pt;margin-top:12.55pt;height:117.75pt;width:268.05pt;z-index:251667456;mso-width-relative:page;mso-height-relative:page;" fillcolor="#FFFFFF [3201]" filled="t" stroked="f" coordsize="21600,21600" o:gfxdata="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I&#10;xXYx1gAAAAoBAAAPAAAAAAAAAAEAIAAAACIAAABkcnMvZG93bnJldi54bWxQSwECFAAUAAAACACH&#10;TuJAM1kxkl8CAACeBAAADgAAAAAAAAABACAAAAAl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出生年月：1971-12-05</w:t>
                      </w:r>
                    </w:p>
                    <w:p>
                      <w:r>
                        <w:rPr>
                          <w:rFonts w:hint="eastAsia"/>
                        </w:rPr>
                        <w:t>专业类别：专业学位</w:t>
                      </w:r>
                    </w:p>
                    <w:p>
                      <w:r>
                        <w:rPr>
                          <w:rFonts w:hint="eastAsia"/>
                        </w:rPr>
                        <w:t>研究方向：心脏起搏与电生理</w:t>
                      </w:r>
                    </w:p>
                    <w:p/>
                    <w:p>
                      <w:r>
                        <w:rPr>
                          <w:rFonts w:hint="eastAsia"/>
                        </w:rPr>
                        <w:t>邮箱：qiucx200508hs@163.com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_GB2312" w:hAnsi="楷体_GB2312"/>
          <w:color w:val="000000"/>
          <w:sz w:val="24"/>
          <w:szCs w:val="24"/>
        </w:rPr>
        <w:drawing>
          <wp:inline distT="0" distB="0" distL="114300" distR="114300">
            <wp:extent cx="1405890" cy="1929765"/>
            <wp:effectExtent l="0" t="0" r="11430" b="5715"/>
            <wp:docPr id="4" name="图片 1" descr="DSC_7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DSC_76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92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93345</wp:posOffset>
                </wp:positionV>
                <wp:extent cx="1181100" cy="1621790"/>
                <wp:effectExtent l="63500" t="63500" r="66040" b="67310"/>
                <wp:wrapNone/>
                <wp:docPr id="29" name="椭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81100" cy="1621790"/>
                        </a:xfrm>
                        <a:prstGeom prst="ellipse">
                          <a:avLst/>
                        </a:prstGeom>
                        <a:noFill/>
                        <a:ln w="127000">
                          <a:solidFill>
                            <a:schemeClr val="accent6">
                              <a:lumMod val="40000"/>
                              <a:lumOff val="60000"/>
                              <a:alpha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flip:y;margin-left:411.75pt;margin-top:7.35pt;height:127.7pt;width:93pt;z-index:251666432;v-text-anchor:middle;mso-width-relative:page;mso-height-relative:page;" filled="f" stroked="t" coordsize="21600,21600" o:gfxdata="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NV1nA/YAAAACwEAAA8AAAAAAAAAAQAgAAAAIgAAAGRycy9kb3ducmV2LnhtbFBLAQIUABQAAAAI&#10;AIdO4kD3KrvNmAIAACsFAAAOAAAAAAAAAAEAIAAAACcBAABkcnMvZTJvRG9jLnhtbFBLBQYAAAAA&#10;BgAGAFkBAAAxBgAAAAA=&#10;">
                <v:fill on="f" focussize="0,0"/>
                <v:stroke weight="10pt" color="#C5E0B4 [1305]" opacity="16384f" miterlimit="8" joinstyle="miter"/>
                <v:imagedata o:title=""/>
                <o:lock v:ext="edit" aspectratio="f"/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5575300</wp:posOffset>
                </wp:positionH>
                <wp:positionV relativeFrom="paragraph">
                  <wp:posOffset>3034665</wp:posOffset>
                </wp:positionV>
                <wp:extent cx="1076960" cy="1266825"/>
                <wp:effectExtent l="0" t="0" r="5080" b="13335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12668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39pt;margin-top:238.95pt;height:99.75pt;width:84.8pt;z-index:251665408;v-text-anchor:middle;mso-width-relative:page;mso-height-relative:page;" fillcolor="#E2F0D9 [665]" filled="t" stroked="f" coordsize="21600,21600" o:gfxdata="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kR7iqdoAAAAMAQAA&#10;DwAAAAAAAAABACAAAAAiAAAAZHJzL2Rvd25yZXYueG1sUEsBAhQAFAAAAAgAh07iQAIWHRiJAgAA&#10;CwUAAA4AAAAAAAAAAQAgAAAAKQEAAGRycy9lMm9Eb2MueG1sUEsFBgAAAAAGAAYAWQEAACQGAAAA&#10;AA==&#10;">
                <v:fill on="t" focussize="0,0"/>
                <v:stroke on="f" weight="30pt" miterlimit="8" joinstyle="miter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85970B5-C616-4012-8834-3F88E43F442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2064DC7-A9E0-4210-BFAA-F05D35609F1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9517098-491F-4EB7-A9C1-2DB1BCC82AE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0291A4F-4B39-446D-96C1-64A7F901DD3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6ED4D45-043C-456A-A8EC-E8F62648B05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EC53D588-45E6-420A-963F-B51256AD3639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7" w:fontKey="{B82F79ED-BE28-46B2-8EB7-F05F2226C071}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8" w:fontKey="{844261FD-78B4-47F6-83AE-B6F747747C73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  <w:embedRegular r:id="rId9" w:fontKey="{C384ACAD-99CD-4351-9AC4-46A3BA4AA9D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康黑体W12">
    <w:panose1 w:val="020B0C09000000000000"/>
    <w:charset w:val="86"/>
    <w:family w:val="auto"/>
    <w:pitch w:val="default"/>
    <w:sig w:usb0="800002BF" w:usb1="184F6CFA" w:usb2="00000012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EsImhkaWQiOiJlNTEwM2Y3M2UwMWM5NjE2NzU3ZDcwNzNiNjYyYmE3YiIsInVzZXJDb3VudCI6MX0="/>
  </w:docVars>
  <w:rsids>
    <w:rsidRoot w:val="0CDE264A"/>
    <w:rsid w:val="000843AA"/>
    <w:rsid w:val="000A1451"/>
    <w:rsid w:val="000A1E2F"/>
    <w:rsid w:val="000A3A9A"/>
    <w:rsid w:val="00161751"/>
    <w:rsid w:val="001629BF"/>
    <w:rsid w:val="00191819"/>
    <w:rsid w:val="001A6EDB"/>
    <w:rsid w:val="00200C7B"/>
    <w:rsid w:val="00237F62"/>
    <w:rsid w:val="002802A2"/>
    <w:rsid w:val="0041076E"/>
    <w:rsid w:val="004A1846"/>
    <w:rsid w:val="004B3316"/>
    <w:rsid w:val="004F72FE"/>
    <w:rsid w:val="005352DB"/>
    <w:rsid w:val="007133C3"/>
    <w:rsid w:val="00746AFB"/>
    <w:rsid w:val="00820621"/>
    <w:rsid w:val="00832FAF"/>
    <w:rsid w:val="00867ADB"/>
    <w:rsid w:val="00897421"/>
    <w:rsid w:val="00897B11"/>
    <w:rsid w:val="00984471"/>
    <w:rsid w:val="00B02174"/>
    <w:rsid w:val="00B8774B"/>
    <w:rsid w:val="00BB74F6"/>
    <w:rsid w:val="00BF26D6"/>
    <w:rsid w:val="00C17888"/>
    <w:rsid w:val="00C63CA6"/>
    <w:rsid w:val="00EF2434"/>
    <w:rsid w:val="00F050DC"/>
    <w:rsid w:val="00F23944"/>
    <w:rsid w:val="00FB7537"/>
    <w:rsid w:val="0A3B529F"/>
    <w:rsid w:val="0A3B7372"/>
    <w:rsid w:val="0B0D7E01"/>
    <w:rsid w:val="0B8E217B"/>
    <w:rsid w:val="0CDE264A"/>
    <w:rsid w:val="11D510B9"/>
    <w:rsid w:val="1A3A223E"/>
    <w:rsid w:val="322A618B"/>
    <w:rsid w:val="3E9C3F6D"/>
    <w:rsid w:val="43B4311D"/>
    <w:rsid w:val="446C43E1"/>
    <w:rsid w:val="4E7B0902"/>
    <w:rsid w:val="529F048F"/>
    <w:rsid w:val="6A687FAD"/>
    <w:rsid w:val="72C76B03"/>
    <w:rsid w:val="79A4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tabs>
        <w:tab w:val="left" w:pos="7225"/>
      </w:tabs>
    </w:pPr>
    <w:rPr>
      <w:rFonts w:ascii="宋体" w:hAnsi="宋体" w:eastAsia="华文仿宋" w:cs="宋体"/>
      <w:color w:val="000000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3"/>
    <w:autoRedefine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1">
    <w:name w:val="页眉 Char"/>
    <w:basedOn w:val="10"/>
    <w:link w:val="8"/>
    <w:autoRedefine/>
    <w:qFormat/>
    <w:uiPriority w:val="99"/>
    <w:rPr>
      <w:sz w:val="18"/>
      <w:szCs w:val="18"/>
    </w:rPr>
  </w:style>
  <w:style w:type="character" w:customStyle="1" w:styleId="12">
    <w:name w:val="页脚 Char"/>
    <w:basedOn w:val="10"/>
    <w:link w:val="7"/>
    <w:autoRedefine/>
    <w:qFormat/>
    <w:uiPriority w:val="99"/>
    <w:rPr>
      <w:sz w:val="18"/>
      <w:szCs w:val="18"/>
    </w:rPr>
  </w:style>
  <w:style w:type="character" w:customStyle="1" w:styleId="13">
    <w:name w:val="批注框文本 Char"/>
    <w:basedOn w:val="10"/>
    <w:link w:val="6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6d762f20-335e-4ce7-8f9c-a3874fc3cfe2\&#20844;&#21496;&#31616;&#20171;&#20225;&#19994;&#20171;&#32461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201025-0922-4FA3-BF28-D988C56BF7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公司简介企业介绍信纸</Template>
  <Company>HP</Company>
  <Pages>3</Pages>
  <Words>4</Words>
  <Characters>25</Characters>
  <Lines>1</Lines>
  <Paragraphs>1</Paragraphs>
  <TotalTime>9</TotalTime>
  <ScaleCrop>false</ScaleCrop>
  <LinksUpToDate>false</LinksUpToDate>
  <CharactersWithSpaces>28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2024-03-29T18:35:00Z</dcterms:created>
  <dc:creator>弋^v^消@锋</dc:creator>
  <cp:lastModifiedBy>胡庆</cp:lastModifiedBy>
  <dcterms:modified xsi:type="dcterms:W3CDTF">2024-04-02T08:59:19Z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E18B08B9259D48AEBB2FA281F06DCA85_13</vt:lpwstr>
  </property>
  <property fmtid="{D5CDD505-2E9C-101B-9397-08002B2CF9AE}" pid="4" name="KSOTemplateUUID">
    <vt:lpwstr>v1.0_mb_y7jkn8LzP3EnYo3nCfw6Fg==</vt:lpwstr>
  </property>
</Properties>
</file>