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-251460</wp:posOffset>
                </wp:positionV>
                <wp:extent cx="3343275" cy="3343275"/>
                <wp:effectExtent l="190500" t="190500" r="200025" b="20002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343275"/>
                        </a:xfrm>
                        <a:prstGeom prst="ellipse">
                          <a:avLst/>
                        </a:prstGeom>
                        <a:noFill/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70.35pt;margin-top:-19.8pt;height:263.25pt;width:263.25pt;z-index:251661312;v-text-anchor:middle;mso-width-relative:page;mso-height-relative:page;" filled="f" stroked="t" coordsize="21600,21600" o:gfxdata="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/pqL2NwAAAAMAQAADwAA&#10;AAAAAAABACAAAAAiAAAAZHJzL2Rvd25yZXYueG1sUEsBAhQAFAAAAAgAh07iQLaz1EqEAgAACQUA&#10;AA4AAAAAAAAAAQAgAAAAKwEAAGRycy9lMm9Eb2MueG1sUEsFBgAAAAAGAAYAWQEAACEGAAAAAA==&#10;">
                <v:fill on="f" focussize="0,0"/>
                <v:stroke weight="30pt" color="#E2F0D9 [66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-231140</wp:posOffset>
                </wp:positionV>
                <wp:extent cx="6359525" cy="62293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 w:val="0"/>
                                <w:color w:val="auto"/>
                                <w:sz w:val="90"/>
                                <w:szCs w:val="90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 w:val="0"/>
                                <w:color w:val="auto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  <w:t>汪飞 神经内科学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75pt;margin-top:-18.2pt;height:49.05pt;width:500.75pt;z-index:251659264;mso-width-relative:page;mso-height-relative:page;" filled="f" stroked="f" coordsize="21600,21600" o:gfxdata="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9PR1TcAAAACwEAAA8AAAAAAAAAAQAgAAAA&#10;IgAAAGRycy9kb3ducmV2LnhtbFBLAQIUABQAAAAIAIdO4kC7Ar0DQAIAAHY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Theme="minorEastAsia" w:hAnsiTheme="minorEastAsia" w:eastAsiaTheme="minorEastAsia" w:cstheme="minorEastAsia"/>
                          <w:b/>
                          <w:bCs w:val="0"/>
                          <w:color w:val="auto"/>
                          <w:sz w:val="90"/>
                          <w:szCs w:val="90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 w:val="0"/>
                          <w:color w:val="auto"/>
                          <w:sz w:val="72"/>
                          <w:szCs w:val="72"/>
                          <w:u w:val="none"/>
                          <w:lang w:val="en-US" w:eastAsia="zh-CN"/>
                        </w:rPr>
                        <w:t>汪飞 神经内科学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-1083945</wp:posOffset>
                </wp:positionV>
                <wp:extent cx="1181100" cy="1181100"/>
                <wp:effectExtent l="63500" t="63500" r="66040" b="6604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1.3pt;margin-top:-85.35pt;height:93pt;width:93pt;z-index:251663360;v-text-anchor:middle;mso-width-relative:page;mso-height-relative:page;" filled="f" stroked="t" coordsize="21600,21600" o:gfxdata="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JTq8NsAAAALAQAADwAAAAAAAAABACAAAAAiAAAA&#10;ZHJzL2Rvd25yZXYueG1sUEsBAhQAFAAAAAgAh07iQPsiU7p2AgAA8QQAAA4AAAAAAAAAAQAgAAAA&#10;KgEAAGRycy9lMm9Eb2MueG1sUEsFBgAAAAAGAAYAWQEAABIGAAAAAA==&#10;">
                <v:fill on="f" focussize="0,0"/>
                <v:stroke weight="10pt" color="#70AD47 [3209]" opacity="16384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-819150</wp:posOffset>
                </wp:positionV>
                <wp:extent cx="542925" cy="542925"/>
                <wp:effectExtent l="190500" t="190500" r="196215" b="19621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25000"/>
                          </a:srgbClr>
                        </a:solidFill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3.95pt;margin-top:-64.5pt;height:42.75pt;width:42.75pt;z-index:251664384;v-text-anchor:middle;mso-width-relative:page;mso-height-relative:page;" fillcolor="#0070C0" filled="t" stroked="t" coordsize="21600,21600" o:gfxdata="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0pb&#10;nNgAAAAMAQAADwAAAAAAAAABACAAAAAiAAAAZHJzL2Rvd25yZXYueG1sUEsBAhQAFAAAAAgAh07i&#10;QBdGsiSUAgAAUwUAAA4AAAAAAAAAAQAgAAAAJwEAAGRycy9lMm9Eb2MueG1sUEsFBgAAAAAGAAYA&#10;WQEAAC0GAAAAAA==&#10;">
                <v:fill on="t" opacity="16384f" focussize="0,0"/>
                <v:stroke weight="30pt" color="#E2F0D9 [66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-1381125</wp:posOffset>
                </wp:positionH>
                <wp:positionV relativeFrom="paragraph">
                  <wp:posOffset>-1514475</wp:posOffset>
                </wp:positionV>
                <wp:extent cx="1181100" cy="1181100"/>
                <wp:effectExtent l="63500" t="63500" r="66040" b="6604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08.75pt;margin-top:-119.25pt;height:93pt;width:93pt;z-index:251662336;v-text-anchor:middle;mso-width-relative:page;mso-height-relative:page;" filled="f" stroked="t" coordsize="21600,21600" o:gfxdata="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XY8tBNgAAAANAQAADwAAAAAAAAAB&#10;ACAAAAAiAAAAZHJzL2Rvd25yZXYueG1sUEsBAhQAFAAAAAgAh07iQOWXtlCCAgAACQUAAA4AAAAA&#10;AAAAAQAgAAAAJwEAAGRycy9lMm9Eb2MueG1sUEsFBgAAAAAGAAYAWQEAABsGAAAAAA==&#10;">
                <v:fill on="f" focussize="0,0"/>
                <v:stroke weight="10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default"/>
          <w:lang w:val="en-US" w:eastAsia="zh-CN"/>
        </w:rPr>
      </w:pPr>
      <w:r>
        <w:rPr>
          <w:color w:val="FF0000"/>
        </w:rPr>
        <w:drawing>
          <wp:inline distT="0" distB="0" distL="114300" distR="114300">
            <wp:extent cx="1301115" cy="1576070"/>
            <wp:effectExtent l="0" t="0" r="13335" b="5080"/>
            <wp:docPr id="9" name="图片 9" descr="微信图片2022040210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20220402103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401955</wp:posOffset>
                </wp:positionV>
                <wp:extent cx="3143250" cy="3143250"/>
                <wp:effectExtent l="127000" t="127000" r="128270" b="12827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14325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accent6">
                              <a:lumMod val="60000"/>
                              <a:lumOff val="40000"/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67.6pt;margin-top:119.25pt;height:247.5pt;width:247.5pt;mso-position-horizontal-relative:page;mso-position-vertical-relative:page;z-index:251660288;v-text-anchor:middle;mso-width-relative:page;mso-height-relative:page;" filled="f" stroked="t" coordsize="21600,21600" o:gfxdata="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NsMOT1QAAAAcBAAAPAAAA&#10;AAAAAAEAIAAAACIAAABkcnMvZG93bnJldi54bWxQSwECFAAUAAAACACHTuJA6W8v+4oCAAAfBQAA&#10;DgAAAAAAAAABACAAAAAkAQAAZHJzL2Uyb0RvYy54bWxQSwUGAAAAAAYABgBZAQAAIAYAAAAA&#10;">
                <v:fill on="f" focussize="0,0"/>
                <v:stroke weight="20pt" color="#A9D18E [1945]" opacity="19660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159385</wp:posOffset>
                </wp:positionV>
                <wp:extent cx="3404235" cy="1685925"/>
                <wp:effectExtent l="0" t="0" r="9525" b="571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6275" y="4971415"/>
                          <a:ext cx="340423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出生年月：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1968年11月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专业类别：专业学位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研究方向：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神经电生理(肌电图)与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z w:val="24"/>
                                <w:szCs w:val="24"/>
                              </w:rPr>
                              <w:t>神经肌肉病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hswangfei@126.com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4pt;margin-top:12.55pt;height:132.75pt;width:268.05pt;z-index:251667456;mso-width-relative:page;mso-height-relative:page;" fillcolor="#FFFFFF [3201]" filled="t" stroked="f" coordsize="21600,21600" o:gfxdata="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m&#10;SmN91gAAAAoBAAAPAAAAAAAAAAEAIAAAACIAAABkcnMvZG93bnJldi54bWxQSwECFAAUAAAACACH&#10;TuJANFV2rl8CAACe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出生年月：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1968年11月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专业类别：专业学位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研究方向：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神经电生理(肌电图)与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sz w:val="24"/>
                          <w:szCs w:val="24"/>
                        </w:rPr>
                        <w:t>神经肌肉病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邮箱：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hswangfei@126.com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93345</wp:posOffset>
                </wp:positionV>
                <wp:extent cx="1181100" cy="1621790"/>
                <wp:effectExtent l="63500" t="63500" r="66040" b="6731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1100" cy="162179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flip:y;margin-left:411.75pt;margin-top:7.35pt;height:127.7pt;width:93pt;z-index:251666432;v-text-anchor:middle;mso-width-relative:page;mso-height-relative:page;" filled="f" stroked="t" coordsize="21600,21600" o:gfxdata="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V1nA/YAAAACwEAAA8AAAAAAAAAAQAgAAAAIgAAAGRycy9kb3ducmV2LnhtbFBLAQIUABQAAAAI&#10;AIdO4kD3KrvNmAIAACsFAAAOAAAAAAAAAAEAIAAAACcBAABkcnMvZTJvRG9jLnhtbFBLBQYAAAAA&#10;BgAGAFkBAAAxBgAAAAA=&#10;">
                <v:fill on="f" focussize="0,0"/>
                <v:stroke weight="10pt" color="#C5E0B4 [1305]" opacity="16384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11430</wp:posOffset>
                </wp:positionV>
                <wp:extent cx="6747510" cy="5772785"/>
                <wp:effectExtent l="0" t="0" r="15240" b="18415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510" cy="577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个人简历（学历学位、医疗职称、教学职称、科研职称等）：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医学学士、主任医师、硕士生导师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任职（行政任职、学术学会任职、社会兼职等）：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黄山市人民医院神经内科主任，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中国卒中学会免疫分会第二届委员会委员、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安徽省医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学会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神经内科分会委员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省医师协会神经内科学医师分会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常务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委员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z w:val="21"/>
                                <w:szCs w:val="21"/>
                              </w:rPr>
                              <w:t>临床神经电生理学分会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z w:val="21"/>
                                <w:szCs w:val="21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-、二、三届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z w:val="21"/>
                                <w:szCs w:val="21"/>
                              </w:rPr>
                              <w:t>委员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全科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医师协会神经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病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学分会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副主任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委员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z w:val="21"/>
                                <w:szCs w:val="21"/>
                              </w:rPr>
                              <w:t>黄山市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333333"/>
                                <w:sz w:val="21"/>
                                <w:szCs w:val="21"/>
                              </w:rPr>
                              <w:t>神经病学分会</w:t>
                            </w:r>
                            <w:r>
                              <w:rPr>
                                <w:rFonts w:hint="eastAsia" w:eastAsia="宋体" w:cs="宋体"/>
                                <w:color w:val="333333"/>
                                <w:sz w:val="21"/>
                                <w:szCs w:val="21"/>
                                <w:lang w:eastAsia="zh-CN"/>
                              </w:rPr>
                              <w:t>副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z w:val="21"/>
                                <w:szCs w:val="21"/>
                              </w:rPr>
                              <w:t>主任委员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科研、学术成果（承担课题、发表文章、获得奖励荣誉等）：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default"/>
                                <w:color w:val="auto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第二届黄山名医，</w:t>
                            </w:r>
                            <w:r>
                              <w:rPr>
                                <w:rFonts w:hint="eastAsia" w:ascii="宋体" w:hAnsi="宋体"/>
                                <w:spacing w:val="10"/>
                                <w:sz w:val="21"/>
                                <w:szCs w:val="21"/>
                                <w:lang w:val="en-US" w:eastAsia="zh-CN"/>
                              </w:rPr>
                              <w:t>获</w:t>
                            </w:r>
                            <w:r>
                              <w:rPr>
                                <w:rFonts w:hint="eastAsia" w:ascii="宋体" w:hAnsi="宋体"/>
                                <w:spacing w:val="10"/>
                                <w:sz w:val="21"/>
                                <w:szCs w:val="21"/>
                              </w:rPr>
                              <w:t>黄山市科学技术三等奖</w:t>
                            </w:r>
                            <w:r>
                              <w:rPr>
                                <w:rFonts w:hint="eastAsia" w:ascii="宋体" w:hAnsi="宋体"/>
                                <w:spacing w:val="10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spacing w:val="10"/>
                                <w:sz w:val="21"/>
                                <w:szCs w:val="21"/>
                              </w:rPr>
                              <w:t>市青年科技奖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spacing w:val="10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/>
                                <w:spacing w:val="10"/>
                                <w:sz w:val="21"/>
                                <w:szCs w:val="21"/>
                              </w:rPr>
                              <w:t>安徽省自然科学优秀学术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spacing w:val="10"/>
                                <w:sz w:val="21"/>
                                <w:szCs w:val="21"/>
                              </w:rPr>
                              <w:t>论文三等奖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spacing w:val="10"/>
                                <w:sz w:val="21"/>
                                <w:szCs w:val="21"/>
                                <w:lang w:eastAsia="zh-CN"/>
                              </w:rPr>
                              <w:t>各一项，参与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安徽省科技厅课题1项、黄山市科技局课题2项，发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表论文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eastAsia="zh-CN"/>
                              </w:rPr>
                              <w:t>二十余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篇，其中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篇在中华神经科杂志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pt;margin-top:0.9pt;height:454.55pt;width:531.3pt;mso-wrap-distance-bottom:0pt;mso-wrap-distance-left:9pt;mso-wrap-distance-right:9pt;mso-wrap-distance-top:0pt;z-index:251668480;mso-width-relative:page;mso-height-relative:page;" fillcolor="#FFFFFF [3201]" filled="t" stroked="f" coordsize="21600,21600" o:gfxdata="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1mUkc9QAAAAJAQAADwAAAAAA&#10;AAABACAAAAAiAAAAZHJzL2Rvd25yZXYueG1sUEsBAhQAFAAAAAgAh07iQF1fx2pQAgAAkAQAAA4A&#10;AAAAAAAAAQAgAAAAI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个人简历（学历学位、医疗职称、教学职称、科研职称等）：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医学学士、主任医师、硕士生导师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任职（行政任职、学术学会任职、社会兼职等）：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黄山市人民医院神经内科主任，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中国卒中学会免疫分会第二届委员会委员、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安徽省医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学会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神经内科分会委员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省医师协会神经内科学医师分会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常务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委员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省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sz w:val="21"/>
                          <w:szCs w:val="21"/>
                        </w:rPr>
                        <w:t>临床神经电生理学分会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sz w:val="21"/>
                          <w:szCs w:val="21"/>
                          <w:lang w:eastAsia="zh-CN"/>
                        </w:rPr>
                        <w:t>第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sz w:val="21"/>
                          <w:szCs w:val="21"/>
                          <w:lang w:val="en-US" w:eastAsia="zh-CN"/>
                        </w:rPr>
                        <w:t>-、二、三届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sz w:val="21"/>
                          <w:szCs w:val="21"/>
                        </w:rPr>
                        <w:t>委员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省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全科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医师协会神经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病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学分会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副主任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委员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sz w:val="21"/>
                          <w:szCs w:val="21"/>
                        </w:rPr>
                        <w:t>黄山市</w:t>
                      </w:r>
                      <w:r>
                        <w:rPr>
                          <w:rFonts w:hint="eastAsia" w:ascii="宋体" w:hAnsi="宋体" w:eastAsia="宋体" w:cs="宋体"/>
                          <w:color w:val="333333"/>
                          <w:sz w:val="21"/>
                          <w:szCs w:val="21"/>
                        </w:rPr>
                        <w:t>神经病学分会</w:t>
                      </w:r>
                      <w:r>
                        <w:rPr>
                          <w:rFonts w:hint="eastAsia" w:eastAsia="宋体" w:cs="宋体"/>
                          <w:color w:val="333333"/>
                          <w:sz w:val="21"/>
                          <w:szCs w:val="21"/>
                          <w:lang w:eastAsia="zh-CN"/>
                        </w:rPr>
                        <w:t>副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sz w:val="21"/>
                          <w:szCs w:val="21"/>
                        </w:rPr>
                        <w:t>主任委员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科研、学术成果（承担课题、发表文章、获得奖励荣誉等）：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default"/>
                          <w:color w:val="auto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第二届黄山名医，</w:t>
                      </w:r>
                      <w:r>
                        <w:rPr>
                          <w:rFonts w:hint="eastAsia" w:ascii="宋体" w:hAnsi="宋体"/>
                          <w:spacing w:val="10"/>
                          <w:sz w:val="21"/>
                          <w:szCs w:val="21"/>
                          <w:lang w:val="en-US" w:eastAsia="zh-CN"/>
                        </w:rPr>
                        <w:t>获</w:t>
                      </w:r>
                      <w:r>
                        <w:rPr>
                          <w:rFonts w:hint="eastAsia" w:ascii="宋体" w:hAnsi="宋体"/>
                          <w:spacing w:val="10"/>
                          <w:sz w:val="21"/>
                          <w:szCs w:val="21"/>
                        </w:rPr>
                        <w:t>黄山市科学技术三等奖</w:t>
                      </w:r>
                      <w:r>
                        <w:rPr>
                          <w:rFonts w:hint="eastAsia" w:ascii="宋体" w:hAnsi="宋体"/>
                          <w:spacing w:val="10"/>
                          <w:sz w:val="21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宋体" w:hAnsi="宋体"/>
                          <w:bCs/>
                          <w:spacing w:val="10"/>
                          <w:sz w:val="21"/>
                          <w:szCs w:val="21"/>
                        </w:rPr>
                        <w:t>市青年科技奖</w:t>
                      </w:r>
                      <w:r>
                        <w:rPr>
                          <w:rFonts w:hint="eastAsia" w:ascii="宋体" w:hAnsi="宋体"/>
                          <w:bCs/>
                          <w:spacing w:val="10"/>
                          <w:sz w:val="21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宋体" w:hAnsi="宋体"/>
                          <w:spacing w:val="10"/>
                          <w:sz w:val="21"/>
                          <w:szCs w:val="21"/>
                        </w:rPr>
                        <w:t>安徽省自然科学优秀学术</w:t>
                      </w:r>
                      <w:r>
                        <w:rPr>
                          <w:rFonts w:hint="eastAsia" w:ascii="宋体" w:hAnsi="宋体"/>
                          <w:bCs/>
                          <w:spacing w:val="10"/>
                          <w:sz w:val="21"/>
                          <w:szCs w:val="21"/>
                        </w:rPr>
                        <w:t>论文三等奖</w:t>
                      </w:r>
                      <w:r>
                        <w:rPr>
                          <w:rFonts w:hint="eastAsia" w:ascii="宋体" w:hAnsi="宋体"/>
                          <w:bCs/>
                          <w:spacing w:val="10"/>
                          <w:sz w:val="21"/>
                          <w:szCs w:val="21"/>
                          <w:lang w:eastAsia="zh-CN"/>
                        </w:rPr>
                        <w:t>各一项，参与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安徽省科技厅课题1项、黄山市科技局课题2项，发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表论文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  <w:lang w:eastAsia="zh-CN"/>
                        </w:rPr>
                        <w:t>二十余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篇，其中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篇在中华神经科杂志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3034665</wp:posOffset>
                </wp:positionV>
                <wp:extent cx="1076960" cy="1266825"/>
                <wp:effectExtent l="0" t="0" r="5080" b="1333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266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39pt;margin-top:238.95pt;height:99.75pt;width:84.8pt;z-index:251665408;v-text-anchor:middle;mso-width-relative:page;mso-height-relative:page;" fillcolor="#E2F0D9 [665]" filled="t" stroked="f" coordsize="21600,21600" o:gfxdata="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R7iqdoAAAAMAQAA&#10;DwAAAAAAAAABACAAAAAiAAAAZHJzL2Rvd25yZXYueG1sUEsBAhQAFAAAAAgAh07iQAIWHRiJAgAA&#10;CwUAAA4AAAAAAAAAAQAgAAAAKQEAAGRycy9lMm9Eb2MueG1sUEsFBgAAAAAGAAYAWQEAACQGAAAA&#10;AA==&#10;">
                <v:fill on="t" focussize="0,0"/>
                <v:stroke on="f" weight="30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FF42767-3AE8-4890-97CC-8A18C8833DD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D8EADEA-16CA-46BE-BF96-7AAD6B3639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1C396A9-C90A-481E-BBA4-F1411EA429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27A7F8D-F6D3-4F2B-BA3C-26E464CBF09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1DAFFFC-F29A-43AE-B0ED-85ECEC4268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UsImhkaWQiOiIzMDk3YmVjODgwZDk0MWZiOTYzYjJkZTVhZmE4ZGIxZCIsInVzZXJDb3VudCI6NH0="/>
  </w:docVars>
  <w:rsids>
    <w:rsidRoot w:val="0CDE264A"/>
    <w:rsid w:val="000843AA"/>
    <w:rsid w:val="000A1451"/>
    <w:rsid w:val="000A1E2F"/>
    <w:rsid w:val="00161751"/>
    <w:rsid w:val="001629BF"/>
    <w:rsid w:val="00237F62"/>
    <w:rsid w:val="002802A2"/>
    <w:rsid w:val="0041076E"/>
    <w:rsid w:val="004A1846"/>
    <w:rsid w:val="004B3316"/>
    <w:rsid w:val="004F72FE"/>
    <w:rsid w:val="007133C3"/>
    <w:rsid w:val="00820621"/>
    <w:rsid w:val="00832FAF"/>
    <w:rsid w:val="00867ADB"/>
    <w:rsid w:val="00897421"/>
    <w:rsid w:val="00897B11"/>
    <w:rsid w:val="00B02174"/>
    <w:rsid w:val="00B8774B"/>
    <w:rsid w:val="00BB74F6"/>
    <w:rsid w:val="00BF26D6"/>
    <w:rsid w:val="00C17888"/>
    <w:rsid w:val="00F050DC"/>
    <w:rsid w:val="00F23944"/>
    <w:rsid w:val="00FB7537"/>
    <w:rsid w:val="0A3B529F"/>
    <w:rsid w:val="0A3B7372"/>
    <w:rsid w:val="0B0D7E01"/>
    <w:rsid w:val="0B8E217B"/>
    <w:rsid w:val="0CDE264A"/>
    <w:rsid w:val="0D426B08"/>
    <w:rsid w:val="11D510B9"/>
    <w:rsid w:val="1A3A223E"/>
    <w:rsid w:val="322A618B"/>
    <w:rsid w:val="38804D57"/>
    <w:rsid w:val="3B6C6C29"/>
    <w:rsid w:val="3E9C3F6D"/>
    <w:rsid w:val="43B4311D"/>
    <w:rsid w:val="446C43E1"/>
    <w:rsid w:val="4E7B0902"/>
    <w:rsid w:val="5FDB0AAC"/>
    <w:rsid w:val="67D954DD"/>
    <w:rsid w:val="6A687FAD"/>
    <w:rsid w:val="72C76B03"/>
    <w:rsid w:val="79A444C5"/>
    <w:rsid w:val="7A7F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6d762f20-335e-4ce7-8f9c-a3874fc3cfe2\&#20844;&#21496;&#31616;&#20171;&#20225;&#19994;&#20171;&#32461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公司简介企业介绍信纸.docx</Template>
  <Pages>2</Pages>
  <Words>94</Words>
  <Characters>101</Characters>
  <Lines>1</Lines>
  <Paragraphs>1</Paragraphs>
  <TotalTime>1</TotalTime>
  <ScaleCrop>false</ScaleCrop>
  <LinksUpToDate>false</LinksUpToDate>
  <CharactersWithSpaces>106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2024-03-13T02:32:00Z</dcterms:created>
  <dc:creator>弋^v^消@锋</dc:creator>
  <cp:lastModifiedBy>Administrator</cp:lastModifiedBy>
  <dcterms:modified xsi:type="dcterms:W3CDTF">2024-04-03T07:51:07Z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CBD68EDD89E84135855C47DC70EABE20_13</vt:lpwstr>
  </property>
  <property fmtid="{D5CDD505-2E9C-101B-9397-08002B2CF9AE}" pid="4" name="KSOTemplateUUID">
    <vt:lpwstr>v1.0_mb_y7jkn8LzP3EnYo3nCfw6Fg==</vt:lpwstr>
  </property>
</Properties>
</file>