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-231140</wp:posOffset>
                </wp:positionV>
                <wp:extent cx="6359525" cy="6229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 w:val="0"/>
                                <w:color w:val="auto"/>
                                <w:sz w:val="90"/>
                                <w:szCs w:val="9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 xml:space="preserve">郑绍鹏  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52"/>
                                <w:szCs w:val="52"/>
                                <w:u w:val="none"/>
                                <w:lang w:val="en-US" w:eastAsia="zh-CN"/>
                              </w:rPr>
                              <w:t>急诊医学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75pt;margin-top:-18.2pt;height:49.05pt;width:500.75pt;z-index:251659264;mso-width-relative:page;mso-height-relative:page;" filled="f" stroked="f" coordsize="21600,21600" o:gfxdata="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PR1TcAAAACwEAAA8AAAAAAAAAAQAgAAAA&#10;IgAAAGRycy9kb3ducmV2LnhtbFBLAQIUABQAAAAIAIdO4kC7Ar0D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 w:val="0"/>
                          <w:color w:val="auto"/>
                          <w:sz w:val="90"/>
                          <w:szCs w:val="9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72"/>
                          <w:szCs w:val="72"/>
                          <w:u w:val="none"/>
                          <w:lang w:val="en-US" w:eastAsia="zh-CN"/>
                        </w:rPr>
                        <w:t xml:space="preserve">郑绍鹏  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52"/>
                          <w:szCs w:val="52"/>
                          <w:u w:val="none"/>
                          <w:lang w:val="en-US" w:eastAsia="zh-CN"/>
                        </w:rPr>
                        <w:t>急诊医学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6.85pt;margin-top:-19.8pt;height:263.25pt;width:263.25pt;z-index:251661312;v-text-anchor:middle;mso-width-relative:page;mso-height-relative:page;" filled="f" stroked="t" coordsize="21600,21600" o:gfxdata="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62sXbaAAAADAEAAA8AAAAA&#10;AAAAAQAgAAAAIgAAAGRycy9kb3ducmV2LnhtbFBLAQIUABQAAAAIAIdO4kC2s9RKhAIAAAkFAAAO&#10;AAAAAAAAAAEAIAAAACkBAABkcnMvZTJvRG9jLnhtbFBLBQYAAAAABgAGAFkBAAAfBgAAAAA=&#10;">
                <v:fill on="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-819150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95pt;margin-top:-64.5pt;height:42.75pt;width:42.75pt;z-index:251664384;v-text-anchor:middle;mso-width-relative:page;mso-height-relative:page;" fillcolor="#0070C0" filled="t" stroked="t" coordsize="21600,21600" o:gfxdata="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0pb&#10;nNgAAAAMAQAADwAAAAAAAAABACAAAAAiAAAAZHJzL2Rvd25yZXYueG1sUEsBAhQAFAAAAAgAh07i&#10;QBdGsiSUAgAAUwUAAA4AAAAAAAAAAQAgAAAAJwEAAGRycy9lMm9Eb2MueG1sUEsFBgAAAAAGAAYA&#10;WQEAAC0GAAAAAA==&#10;">
                <v:fill on="t" opacity="16384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7.6pt;margin-top:11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159385</wp:posOffset>
                </wp:positionV>
                <wp:extent cx="3404235" cy="1894840"/>
                <wp:effectExtent l="0" t="0" r="571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275" y="4971415"/>
                          <a:ext cx="3404235" cy="189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出生年月：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1981年11月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专业类别：专业学位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研究方向：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ARDS、休克、MODS、慢性危重症及重症康复、重症感染诊治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lunentaishan@126.com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pt;margin-top:12.55pt;height:149.2pt;width:268.05pt;z-index:251667456;mso-width-relative:page;mso-height-relative:page;" fillcolor="#FFFFFF [3201]" filled="t" stroked="f" coordsize="21600,21600" o:gfxdata="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BuWDjXAAAACgEAAA8AAAAAAAAAAQAgAAAAIgAAAGRycy9kb3ducmV2LnhtbFBLAQIUABQAAAAI&#10;AIdO4kA9e8OUYAIAAJ4EAAAOAAAAAAAAAAEAIAAAACY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出生年月：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1981年11月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专业类别：专业学位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研究方向：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ARDS、休克、MODS、慢性危重症及重症康复、重症感染诊治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lunentaishan@126.com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color w:val="auto"/>
          <w:lang w:val="en-US" w:eastAsia="zh-CN"/>
          <w14:textFill>
            <w14:noFill/>
          </w14:textFill>
        </w:rPr>
        <w:drawing>
          <wp:inline distT="0" distB="0" distL="114300" distR="114300">
            <wp:extent cx="1383030" cy="1917700"/>
            <wp:effectExtent l="0" t="0" r="7620" b="6350"/>
            <wp:docPr id="8" name="图片 8" descr="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白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13335</wp:posOffset>
                </wp:positionV>
                <wp:extent cx="6747510" cy="5772785"/>
                <wp:effectExtent l="0" t="0" r="15240" b="18415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77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个人简历（学历学位、医疗职称、教学职称、科研职称等）：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医学硕士，主任医师，皖南医学院兼职副教授，硕士研究生导师，重症医学专业PI，AHA BLS培训导师。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任职（行政任职、学术学会任职、社会兼职等）：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黄山市人民医院重症医学科副主任，安徽省医学会重症医学分会委员，安徽省医师协会重症医学分会委员，安徽省医师协会急救复苏与灾难医学专业委员会常务委员，安徽省全科医学会重症医学分会委员，安徽省医师协会医学伦理学专业委员会委员，安徽省省级质控中心专家委员（重症、ECMO、人体器官捐献获取专业），黄山市重症医学质控中心副主任，黄山市第五批市“特支计划”创新领军人才。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科研、学术成果（承担课题、发表文章、获得奖励荣誉等）：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主持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安徽省危重症呼吸疾病临床医学研究中心开放课题1项、皖南医学院教学医院科研专项课题1项、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黄山市科技局课题1项，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参与全国、省内多中心课题多项。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先后参与编写专著《住院医生日记》（人民卫生出版社）、《急危重症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评分》（人民卫生出版社）、《急危重症实战攻略》（人民卫生出版社）、《临床胰腺病学》（科学技术文献出版社），发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表论文多篇。以第一完成人完成实用新型专利1项并完成产学研转化，先后获第七届“赢在南京栖霞杯”青年科技工作者创新创业大赛优秀奖及“第三届安徽省重症护理创新大赛二等奖”，获黄山市科协学会活动资助（2023“创新驱动助力工程项目”），2024年受邀参加全国首届医学装备创新大赛展示。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曾获黄山市科学技术一等奖（第2完成人）、二等奖（第7完成人）各1次。2007年获安徽省首届院前急救技能大赛团体第二名及个人“医疗急救能手”（全省前十名）称号。2014年获皖南医学院首届临床学院教师讲课比赛一等奖。2016年获第三届“黄山市青年五四奖章”称号。2016年获皖南医学院优秀教师称号。2019年获“新时代百名黄山好青年”称号。2020年入选黄山市第五批市“特支计划”创新领军人才。2021年获“黄山好医生”称号。2022年获第一届安徽重症优秀讲者选拔大赛二等奖。2023年获“黄山市最美科技工作者”（提名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pt;margin-top:1.05pt;height:454.55pt;width:531.3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8KrdQAAAAJAQAADwAAAAAA&#10;AAABACAAAAAiAAAAZHJzL2Rvd25yZXYueG1sUEsBAhQAFAAAAAgAh07iQF1fx2pQAgAAkA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个人简历（学历学位、医疗职称、教学职称、科研职称等）：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医学硕士，主任医师，皖南医学院兼职副教授，硕士研究生导师，重症医学专业PI，AHA BLS培训导师。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任职（行政任职、学术学会任职、社会兼职等）：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黄山市人民医院重症医学科副主任，安徽省医学会重症医学分会委员，安徽省医师协会重症医学分会委员，安徽省医师协会急救复苏与灾难医学专业委员会常务委员，安徽省全科医学会重症医学分会委员，安徽省医师协会医学伦理学专业委员会委员，安徽省省级质控中心专家委员（重症、ECMO、人体器官捐献获取专业），黄山市重症医学质控中心副主任，黄山市第五批市“特支计划”创新领军人才。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科研、学术成果（承担课题、发表文章、获得奖励荣誉等）：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主持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安徽省危重症呼吸疾病临床医学研究中心开放课题1项、皖南医学院教学医院科研专项课题1项、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黄山市科技局课题1项，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参与全国、省内多中心课题多项。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先后参与编写专著《住院医生日记》（人民卫生出版社）、《急危重症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评分》（人民卫生出版社）、《急危重症实战攻略》（人民卫生出版社）、《临床胰腺病学》（科学技术文献出版社），发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表论文多篇。以第一完成人完成实用新型专利1项并完成产学研转化，先后获第七届“赢在南京栖霞杯”青年科技工作者创新创业大赛优秀奖及“第三届安徽省重症护理创新大赛二等奖”，获黄山市科协学会活动资助（2023“创新驱动助力工程项目”），2024年受邀参加全国首届医学装备创新大赛展示。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曾获黄山市科学技术一等奖（第2完成人）、二等奖（第7完成人）各1次。2007年获安徽省首届院前急救技能大赛团体第二名及个人“医疗急救能手”（全省前十名）称号。2014年获皖南医学院首届临床学院教师讲课比赛一等奖。2016年获第三届“黄山市青年五四奖章”称号。2016年获皖南医学院优秀教师称号。2019年获“新时代百名黄山好青年”称号。2020年入选黄山市第五批市“特支计划”创新领军人才。2021年获“黄山好医生”称号。2022年获第一届安徽重症优秀讲者选拔大赛二等奖。2023年获“黄山市最美科技工作者”（提名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7ABD2B-B264-4161-92E3-1D82E2FDA1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13662B-0415-4088-A424-2B6C8F75FD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A1F1E18-E943-4F1E-8289-02E26F3B41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A743CBE-4465-48EC-AC31-B8AF9ABF189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BFE6985-C9BA-48E1-8769-EF8DD6951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sImhkaWQiOiI1ZThhMjJiMDgwMTc2Zjg0NTUxNGZjMzBlZjk2MzdkZSIsInVzZXJDb3VudCI6Mn0="/>
  </w:docVars>
  <w:rsids>
    <w:rsidRoot w:val="0CDE264A"/>
    <w:rsid w:val="000843AA"/>
    <w:rsid w:val="000A1451"/>
    <w:rsid w:val="000A1E2F"/>
    <w:rsid w:val="00161751"/>
    <w:rsid w:val="001629BF"/>
    <w:rsid w:val="00237F62"/>
    <w:rsid w:val="002802A2"/>
    <w:rsid w:val="0041076E"/>
    <w:rsid w:val="004A1846"/>
    <w:rsid w:val="004B3316"/>
    <w:rsid w:val="004F72FE"/>
    <w:rsid w:val="007133C3"/>
    <w:rsid w:val="00820621"/>
    <w:rsid w:val="00832FAF"/>
    <w:rsid w:val="00867ADB"/>
    <w:rsid w:val="00897421"/>
    <w:rsid w:val="00897B11"/>
    <w:rsid w:val="00B02174"/>
    <w:rsid w:val="00B8774B"/>
    <w:rsid w:val="00BB74F6"/>
    <w:rsid w:val="00BF26D6"/>
    <w:rsid w:val="00C17888"/>
    <w:rsid w:val="00F050DC"/>
    <w:rsid w:val="00F23944"/>
    <w:rsid w:val="00FB7537"/>
    <w:rsid w:val="0A3B529F"/>
    <w:rsid w:val="0A3B7372"/>
    <w:rsid w:val="0B0D7E01"/>
    <w:rsid w:val="0B8E217B"/>
    <w:rsid w:val="0CDE264A"/>
    <w:rsid w:val="11D510B9"/>
    <w:rsid w:val="1A3A223E"/>
    <w:rsid w:val="322A618B"/>
    <w:rsid w:val="3B6C6C29"/>
    <w:rsid w:val="3E9C3F6D"/>
    <w:rsid w:val="43B4311D"/>
    <w:rsid w:val="446C43E1"/>
    <w:rsid w:val="4E7B0902"/>
    <w:rsid w:val="55937BA9"/>
    <w:rsid w:val="5FF94C84"/>
    <w:rsid w:val="6A687FAD"/>
    <w:rsid w:val="72C76B03"/>
    <w:rsid w:val="79A4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公司简介企业介绍信纸.docx</Template>
  <Pages>2</Pages>
  <Words>94</Words>
  <Characters>101</Characters>
  <Lines>1</Lines>
  <Paragraphs>1</Paragraphs>
  <TotalTime>0</TotalTime>
  <ScaleCrop>false</ScaleCrop>
  <LinksUpToDate>false</LinksUpToDate>
  <CharactersWithSpaces>106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2024-03-13T02:32:00Z</dcterms:created>
  <dc:creator>弋^v^消@锋</dc:creator>
  <cp:lastModifiedBy>花开花落</cp:lastModifiedBy>
  <dcterms:modified xsi:type="dcterms:W3CDTF">2024-04-03T08:40:31Z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CBD68EDD89E84135855C47DC70EABE20_13</vt:lpwstr>
  </property>
  <property fmtid="{D5CDD505-2E9C-101B-9397-08002B2CF9AE}" pid="4" name="KSOTemplateUUID">
    <vt:lpwstr>v1.0_mb_y7jkn8LzP3EnYo3nCfw6Fg==</vt:lpwstr>
  </property>
</Properties>
</file>